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DD1F35" w14:paraId="3F5110EC" w14:textId="77777777">
        <w:trPr>
          <w:trHeight w:val="10234"/>
        </w:trPr>
        <w:tc>
          <w:tcPr>
            <w:tcW w:w="10223" w:type="dxa"/>
          </w:tcPr>
          <w:p w:rsidR="00527530" w:rsidP="00527530" w:rsidRDefault="00527530" w14:paraId="73A74D82" w14:textId="77777777">
            <w:pPr>
              <w:jc w:val="center"/>
              <w:rPr>
                <w:b/>
                <w:bCs/>
              </w:rPr>
            </w:pPr>
            <w:r w:rsidRPr="00E977D3">
              <w:rPr>
                <w:noProof/>
              </w:rPr>
              <w:drawing>
                <wp:inline distT="0" distB="0" distL="0" distR="0" wp14:anchorId="382ECBB0" wp14:editId="65482A7C">
                  <wp:extent cx="914400" cy="952500"/>
                  <wp:effectExtent l="0" t="0" r="0" b="0"/>
                  <wp:docPr id="1391331827" name="Resim 1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530" w:rsidP="00527530" w:rsidRDefault="00527530" w14:paraId="74557434" w14:textId="77777777">
            <w:pPr>
              <w:jc w:val="center"/>
              <w:rPr>
                <w:b/>
                <w:bCs/>
              </w:rPr>
            </w:pPr>
            <w:r w:rsidRPr="00633F31">
              <w:rPr>
                <w:b/>
                <w:bCs/>
              </w:rPr>
              <w:t xml:space="preserve">T.C. </w:t>
            </w:r>
          </w:p>
          <w:p w:rsidR="00527530" w:rsidP="00527530" w:rsidRDefault="00527530" w14:paraId="0D57D206" w14:textId="77777777">
            <w:pPr>
              <w:jc w:val="center"/>
              <w:rPr>
                <w:b/>
              </w:rPr>
            </w:pPr>
            <w:r w:rsidRPr="00633F31">
              <w:rPr>
                <w:b/>
              </w:rPr>
              <w:t>TRABZON ÜNİVERSİTESİ</w:t>
            </w:r>
          </w:p>
          <w:p w:rsidRPr="00C5616C" w:rsidR="00527530" w:rsidP="00527530" w:rsidRDefault="00527530" w14:paraId="7D20EFA4" w14:textId="77777777">
            <w:pPr>
              <w:jc w:val="center"/>
              <w:rPr>
                <w:b/>
              </w:rPr>
            </w:pPr>
            <w:r>
              <w:rPr>
                <w:b/>
              </w:rPr>
              <w:t>Kulüp/Topluluk Genel Kurul Toplantısı Tutanak</w:t>
            </w:r>
          </w:p>
          <w:p w:rsidR="00527530" w:rsidP="00527530" w:rsidRDefault="00527530" w14:paraId="73966102" w14:textId="77777777"/>
          <w:p w:rsidR="00527530" w:rsidP="00527530" w:rsidRDefault="00527530" w14:paraId="6B14826F" w14:textId="77777777"/>
          <w:p w:rsidRPr="00D470C7" w:rsidR="00527530" w:rsidP="00527530" w:rsidRDefault="00527530" w14:paraId="0CDCCE25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Kulüp / Topluluk Adı:</w:t>
            </w:r>
          </w:p>
          <w:p w:rsidRPr="00D470C7" w:rsidR="00527530" w:rsidP="00527530" w:rsidRDefault="00527530" w14:paraId="0DDD11A0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Genel Kurul Toplantı Tarihi:</w:t>
            </w:r>
          </w:p>
          <w:p w:rsidRPr="00D470C7" w:rsidR="00527530" w:rsidP="00527530" w:rsidRDefault="00527530" w14:paraId="74F9D2BB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 xml:space="preserve">Genel Kurula Katılanlar </w:t>
            </w:r>
            <w:proofErr w:type="gramStart"/>
            <w:r w:rsidRPr="00D470C7">
              <w:rPr>
                <w:sz w:val="22"/>
                <w:szCs w:val="22"/>
              </w:rPr>
              <w:t>( imza</w:t>
            </w:r>
            <w:proofErr w:type="gramEnd"/>
            <w:r w:rsidRPr="00D470C7">
              <w:rPr>
                <w:sz w:val="22"/>
                <w:szCs w:val="22"/>
              </w:rPr>
              <w:t xml:space="preserve"> listesi ekte):</w:t>
            </w:r>
          </w:p>
          <w:p w:rsidRPr="00D470C7" w:rsidR="00527530" w:rsidP="00527530" w:rsidRDefault="00527530" w14:paraId="2F164533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Toplantı Gündemi:</w:t>
            </w:r>
          </w:p>
          <w:p w:rsidRPr="00D470C7" w:rsidR="00527530" w:rsidP="00527530" w:rsidRDefault="00527530" w14:paraId="04697359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5C7ACB30" w14:textId="77777777">
            <w:pPr>
              <w:rPr>
                <w:sz w:val="22"/>
                <w:szCs w:val="22"/>
              </w:rPr>
            </w:pPr>
            <w:r w:rsidRPr="00D470C7">
              <w:rPr>
                <w:b/>
                <w:sz w:val="22"/>
                <w:szCs w:val="22"/>
              </w:rPr>
              <w:t>Alınan Kararlar</w:t>
            </w:r>
            <w:r w:rsidRPr="00D470C7">
              <w:rPr>
                <w:sz w:val="22"/>
                <w:szCs w:val="22"/>
              </w:rPr>
              <w:t>:</w:t>
            </w:r>
          </w:p>
          <w:p w:rsidRPr="00D470C7" w:rsidR="00527530" w:rsidP="00527530" w:rsidRDefault="00527530" w14:paraId="6DD1D091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253B4C9A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1-</w:t>
            </w:r>
          </w:p>
          <w:p w:rsidRPr="00D470C7" w:rsidR="00527530" w:rsidP="00527530" w:rsidRDefault="00527530" w14:paraId="6EF68895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02E2B7C4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2-</w:t>
            </w:r>
          </w:p>
          <w:p w:rsidRPr="00D470C7" w:rsidR="00527530" w:rsidP="00527530" w:rsidRDefault="00527530" w14:paraId="4EB08297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648EB106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3-</w:t>
            </w:r>
          </w:p>
          <w:p w:rsidRPr="00D470C7" w:rsidR="00527530" w:rsidP="00527530" w:rsidRDefault="00527530" w14:paraId="512A1FAD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580E0A49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4-</w:t>
            </w:r>
          </w:p>
          <w:p w:rsidRPr="00D470C7" w:rsidR="00527530" w:rsidP="00527530" w:rsidRDefault="00527530" w14:paraId="2DAD7594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7284672F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5-</w:t>
            </w:r>
          </w:p>
          <w:p w:rsidRPr="00D470C7" w:rsidR="00527530" w:rsidP="00527530" w:rsidRDefault="00527530" w14:paraId="5C776DA9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6CB6C256" w14:textId="77777777">
            <w:pPr>
              <w:rPr>
                <w:sz w:val="22"/>
                <w:szCs w:val="22"/>
              </w:rPr>
            </w:pPr>
            <w:r w:rsidRPr="00D470C7">
              <w:rPr>
                <w:sz w:val="22"/>
                <w:szCs w:val="22"/>
              </w:rPr>
              <w:t>Kulüp / Topluluk yönergesinde değişiklik yapıldı mı</w:t>
            </w:r>
            <w:r w:rsidRPr="00D470C7">
              <w:rPr>
                <w:sz w:val="22"/>
                <w:szCs w:val="22"/>
              </w:rPr>
              <w:tab/>
            </w:r>
            <w:r w:rsidRPr="00D470C7">
              <w:rPr>
                <w:sz w:val="22"/>
                <w:szCs w:val="22"/>
              </w:rPr>
              <w:tab/>
              <w:t>Evet</w:t>
            </w:r>
            <w:r w:rsidRPr="00D470C7">
              <w:rPr>
                <w:sz w:val="22"/>
                <w:szCs w:val="22"/>
              </w:rPr>
              <w:tab/>
            </w:r>
            <w:r w:rsidRPr="00D470C7">
              <w:rPr>
                <w:sz w:val="22"/>
                <w:szCs w:val="22"/>
              </w:rPr>
              <w:tab/>
              <w:t>Hayır</w:t>
            </w:r>
          </w:p>
          <w:p w:rsidRPr="00D470C7" w:rsidR="00527530" w:rsidP="00527530" w:rsidRDefault="00527530" w14:paraId="3A4A4432" w14:textId="77777777">
            <w:pPr>
              <w:rPr>
                <w:sz w:val="22"/>
                <w:szCs w:val="22"/>
              </w:rPr>
            </w:pPr>
            <w:proofErr w:type="gramStart"/>
            <w:r w:rsidRPr="00D470C7">
              <w:rPr>
                <w:sz w:val="22"/>
                <w:szCs w:val="22"/>
              </w:rPr>
              <w:t>( değişiklik</w:t>
            </w:r>
            <w:proofErr w:type="gramEnd"/>
            <w:r w:rsidRPr="00D470C7">
              <w:rPr>
                <w:sz w:val="22"/>
                <w:szCs w:val="22"/>
              </w:rPr>
              <w:t xml:space="preserve"> yapıldı ise, yeni yönerge bu belgeye eklenecektir.)</w:t>
            </w:r>
          </w:p>
          <w:p w:rsidRPr="00D470C7" w:rsidR="00527530" w:rsidP="00527530" w:rsidRDefault="00527530" w14:paraId="4E26FBD1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48976FF8" w14:textId="77777777">
            <w:pPr>
              <w:jc w:val="center"/>
              <w:rPr>
                <w:b/>
                <w:sz w:val="22"/>
                <w:szCs w:val="22"/>
              </w:rPr>
            </w:pPr>
          </w:p>
          <w:p w:rsidRPr="00D470C7" w:rsidR="00527530" w:rsidP="00527530" w:rsidRDefault="00527530" w14:paraId="74AF5E46" w14:textId="77777777">
            <w:pPr>
              <w:jc w:val="center"/>
              <w:rPr>
                <w:b/>
                <w:sz w:val="22"/>
                <w:szCs w:val="22"/>
              </w:rPr>
            </w:pPr>
            <w:r w:rsidRPr="00D470C7">
              <w:rPr>
                <w:b/>
                <w:sz w:val="22"/>
                <w:szCs w:val="22"/>
              </w:rPr>
              <w:t>Divan Kurulu Üyelerinin İmzaları</w:t>
            </w:r>
          </w:p>
          <w:p w:rsidRPr="00D470C7" w:rsidR="00527530" w:rsidP="00527530" w:rsidRDefault="00527530" w14:paraId="06C093D3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24F3CAD0" w14:textId="77777777">
            <w:pPr>
              <w:rPr>
                <w:sz w:val="22"/>
                <w:szCs w:val="22"/>
                <w:u w:val="single"/>
              </w:rPr>
            </w:pPr>
            <w:r w:rsidRPr="00D470C7">
              <w:rPr>
                <w:sz w:val="22"/>
                <w:szCs w:val="22"/>
                <w:u w:val="single"/>
              </w:rPr>
              <w:t>Divan Başkanı</w:t>
            </w:r>
            <w:r w:rsidRPr="00D470C7">
              <w:rPr>
                <w:sz w:val="22"/>
                <w:szCs w:val="22"/>
              </w:rPr>
              <w:tab/>
            </w:r>
            <w:r w:rsidRPr="00D470C7">
              <w:rPr>
                <w:sz w:val="22"/>
                <w:szCs w:val="22"/>
              </w:rPr>
              <w:tab/>
            </w:r>
            <w:r w:rsidRPr="00D470C7">
              <w:rPr>
                <w:sz w:val="22"/>
                <w:szCs w:val="22"/>
                <w:u w:val="single"/>
              </w:rPr>
              <w:t>Divan Başkan Yardımcısı</w:t>
            </w:r>
            <w:r w:rsidRPr="00D470C7">
              <w:rPr>
                <w:sz w:val="22"/>
                <w:szCs w:val="22"/>
              </w:rPr>
              <w:tab/>
            </w:r>
            <w:r w:rsidRPr="00D470C7">
              <w:rPr>
                <w:sz w:val="22"/>
                <w:szCs w:val="22"/>
              </w:rPr>
              <w:tab/>
            </w:r>
            <w:r w:rsidRPr="00D470C7">
              <w:rPr>
                <w:sz w:val="22"/>
                <w:szCs w:val="22"/>
                <w:u w:val="single"/>
              </w:rPr>
              <w:t>Divan Üyesi</w:t>
            </w:r>
          </w:p>
          <w:p w:rsidRPr="00D470C7" w:rsidR="00527530" w:rsidP="00527530" w:rsidRDefault="00527530" w14:paraId="37B85A24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3666E2FB" w14:textId="77777777">
            <w:pPr>
              <w:rPr>
                <w:sz w:val="22"/>
                <w:szCs w:val="22"/>
              </w:rPr>
            </w:pPr>
          </w:p>
          <w:p w:rsidRPr="00D470C7" w:rsidR="00527530" w:rsidP="00527530" w:rsidRDefault="00527530" w14:paraId="241E9119" w14:textId="77777777">
            <w:pPr>
              <w:rPr>
                <w:sz w:val="22"/>
                <w:szCs w:val="22"/>
              </w:rPr>
            </w:pPr>
          </w:p>
          <w:p w:rsidRPr="00E57B14" w:rsidR="00C90B6E" w:rsidP="00DD1F35" w:rsidRDefault="00527530" w14:paraId="02A6427B" w14:textId="73CBB14C">
            <w:pPr>
              <w:rPr>
                <w:bCs/>
              </w:rPr>
            </w:pPr>
            <w:proofErr w:type="gramStart"/>
            <w:r w:rsidRPr="00D470C7">
              <w:rPr>
                <w:sz w:val="22"/>
                <w:szCs w:val="22"/>
              </w:rPr>
              <w:t>*( Yönetim</w:t>
            </w:r>
            <w:proofErr w:type="gramEnd"/>
            <w:r w:rsidRPr="00D470C7">
              <w:rPr>
                <w:sz w:val="22"/>
                <w:szCs w:val="22"/>
              </w:rPr>
              <w:t xml:space="preserve"> Kurulu seçimi yapıldı ise, Yönetim Kurulu listesi alınan kararlar başlığı altında yazılacaktır.)</w:t>
            </w:r>
          </w:p>
        </w:tc>
      </w:tr>
    </w:tbl>
    <w:p w:rsidR="00526DC3" w:rsidP="00DD1F35" w:rsidRDefault="00526DC3" w14:paraId="2402F5F8" w14:textId="77777777"/>
    <w:sectPr w:rsidR="00526DC3" w:rsidSect="00A61006">
      <w:footerReference r:id="R7c0f09d64b6c43ad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662A8" w14:textId="77777777" w:rsidR="00C36995" w:rsidRDefault="00C36995" w:rsidP="00BD3F84">
      <w:r>
        <w:separator/>
      </w:r>
    </w:p>
  </w:endnote>
  <w:endnote w:type="continuationSeparator" w:id="0">
    <w:p w14:paraId="196C3C80" w14:textId="77777777" w:rsidR="00C36995" w:rsidRDefault="00C36995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2B023AE8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6387FBA9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682ABD5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71B8" w14:textId="77777777" w:rsidR="00C36995" w:rsidRDefault="00C36995" w:rsidP="00BD3F84">
      <w:r>
        <w:separator/>
      </w:r>
    </w:p>
  </w:footnote>
  <w:footnote w:type="continuationSeparator" w:id="0">
    <w:p w14:paraId="187F2281" w14:textId="77777777" w:rsidR="00C36995" w:rsidRDefault="00C36995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ACD70A4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072752BB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47DB7D5A" w14:textId="77777777">
          <w:pPr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4A64BFC2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 xml:space="preserve">T.C. </w:t>
          </w:r>
        </w:p>
        <w:p w:rsidRPr="00CB1060" w:rsidR="004A22C2" w:rsidP="004A22C2" w:rsidRDefault="004A22C2" w14:paraId="161D5C0E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>TRABZON ÜNİVERSİTESİ</w:t>
          </w:r>
        </w:p>
        <w:p w:rsidRPr="00CB1060" w:rsidR="004A22C2" w:rsidP="004A22C2" w:rsidRDefault="00DD5402" w14:paraId="7F61521C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5397F1E2" w14:textId="77777777">
          <w:pPr>
            <w:rPr>
              <w:b/>
              <w:bCs/>
              <w:color w:val="000000"/>
              <w:sz w:val="20"/>
              <w:szCs w:val="20"/>
            </w:rPr>
          </w:pPr>
        </w:p>
      </w:tc>
    </w:tr>
    <w:tr w:rsidRPr="00C311D6" w:rsidR="004A22C2" w:rsidTr="002675ED" w14:paraId="365B5A59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0A9D8B6E" w14:textId="77777777">
          <w:pPr>
            <w:ind w:left="214" w:hanging="214"/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58FAB6FA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ÖĞRENCİ KULÜPLERİ GENEL KURUL TOPLANTI TUTANAĞI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54A819E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</w:rPr>
            <w:t>KYS-FR/DB‐SKS/13</w:t>
          </w:r>
        </w:p>
      </w:tc>
    </w:tr>
    <w:tr w:rsidRPr="00C311D6" w:rsidR="004A22C2" w:rsidTr="002675ED" w14:paraId="3976A2CB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9A5DAE7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ACBB034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3337E08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</w:rPr>
            <w:t>13.07.2026</w:t>
          </w:r>
        </w:p>
      </w:tc>
    </w:tr>
    <w:tr w:rsidRPr="00C311D6" w:rsidR="004A22C2" w:rsidTr="002675ED" w14:paraId="6666C979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7500DD4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52F4DD0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2C90F90" w14:textId="77777777">
          <w:pPr>
            <w:rPr>
              <w:b/>
              <w:bCs/>
              <w:color w:val="000000"/>
              <w:sz w:val="20"/>
              <w:szCs w:val="20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</w:rPr>
            <w:t>00/...</w:t>
          </w:r>
        </w:p>
      </w:tc>
    </w:tr>
    <w:tr w:rsidRPr="00C311D6" w:rsidR="004A22C2" w:rsidTr="002675ED" w14:paraId="50BEF7EF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04C0FB6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1036A0B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B08194B" w14:textId="77777777">
          <w:pPr>
            <w:rPr>
              <w:bCs/>
              <w:color w:val="000000"/>
              <w:sz w:val="20"/>
              <w:szCs w:val="20"/>
            </w:rPr>
          </w:pPr>
          <w:r w:rsidRPr="005247D2">
            <w:rPr>
              <w:bCs/>
              <w:color w:val="000000"/>
              <w:sz w:val="20"/>
              <w:szCs w:val="20"/>
            </w:rPr>
            <w:t>Sayfa</w:t>
          </w:r>
          <w:r>
            <w:rPr>
              <w:bCs/>
              <w:color w:val="000000"/>
              <w:sz w:val="20"/>
              <w:szCs w:val="20"/>
            </w:rPr>
            <w:t>:</w:t>
          </w:r>
          <w:r w:rsidRPr="005247D2">
            <w:rPr>
              <w:bCs/>
              <w:color w:val="000000"/>
              <w:sz w:val="20"/>
              <w:szCs w:val="20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493A73AD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71E33966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00840">
    <w:abstractNumId w:val="3"/>
  </w:num>
  <w:num w:numId="2" w16cid:durableId="821390534">
    <w:abstractNumId w:val="1"/>
  </w:num>
  <w:num w:numId="3" w16cid:durableId="1528373475">
    <w:abstractNumId w:val="2"/>
  </w:num>
  <w:num w:numId="4" w16cid:durableId="1327591979">
    <w:abstractNumId w:val="4"/>
  </w:num>
  <w:num w:numId="5" w16cid:durableId="103700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35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B6431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2E6D"/>
    <w:rsid w:val="00403207"/>
    <w:rsid w:val="00432F6F"/>
    <w:rsid w:val="0044058E"/>
    <w:rsid w:val="00493250"/>
    <w:rsid w:val="004A22C2"/>
    <w:rsid w:val="004B3864"/>
    <w:rsid w:val="004B5D47"/>
    <w:rsid w:val="004C04B8"/>
    <w:rsid w:val="004F4CD4"/>
    <w:rsid w:val="005126B4"/>
    <w:rsid w:val="005247D2"/>
    <w:rsid w:val="00526DC3"/>
    <w:rsid w:val="00527530"/>
    <w:rsid w:val="005437F6"/>
    <w:rsid w:val="005B60DB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36995"/>
    <w:rsid w:val="00C87347"/>
    <w:rsid w:val="00C90B6E"/>
    <w:rsid w:val="00CB1060"/>
    <w:rsid w:val="00CD3807"/>
    <w:rsid w:val="00CE570F"/>
    <w:rsid w:val="00D13975"/>
    <w:rsid w:val="00D470C7"/>
    <w:rsid w:val="00DD1F35"/>
    <w:rsid w:val="00DD5402"/>
    <w:rsid w:val="00E02603"/>
    <w:rsid w:val="00E517CF"/>
    <w:rsid w:val="00E57B14"/>
    <w:rsid w:val="00E66350"/>
    <w:rsid w:val="00EB49F7"/>
    <w:rsid w:val="00EE369A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F4E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7c0f09d64b6c43ad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GENEL KURUL TOPLANTI TUTANAĞI 2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2026-07-13T08:49:00Z</dcterms:created>
  <dcterms:modified xsi:type="dcterms:W3CDTF">2026-07-13T08:49:00Z</dcterms:modified>
</cp:coreProperties>
</file>