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C86DE8" w14:paraId="106DE0E3" w14:textId="77777777">
        <w:trPr>
          <w:trHeight w:val="4564"/>
        </w:trPr>
        <w:tc>
          <w:tcPr>
            <w:tcW w:w="10223" w:type="dxa"/>
          </w:tcPr>
          <w:tbl>
            <w:tblPr>
              <w:tblStyle w:val="TableNormal"/>
              <w:tblW w:w="0" w:type="auto"/>
              <w:tblInd w:w="165" w:type="dxa"/>
              <w:tblBorders>
                <w:top w:val="thickThinMediumGap" w:color="000000" w:sz="9" w:space="0"/>
                <w:left w:val="thickThinMediumGap" w:color="000000" w:sz="9" w:space="0"/>
                <w:bottom w:val="thickThinMediumGap" w:color="000000" w:sz="9" w:space="0"/>
                <w:right w:val="thickThinMediumGap" w:color="000000" w:sz="9" w:space="0"/>
                <w:insideH w:val="thickThinMediumGap" w:color="000000" w:sz="9" w:space="0"/>
                <w:insideV w:val="thickThinMediumGap" w:color="000000" w:sz="9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8"/>
              <w:gridCol w:w="1260"/>
              <w:gridCol w:w="1784"/>
              <w:gridCol w:w="283"/>
              <w:gridCol w:w="1121"/>
              <w:gridCol w:w="413"/>
              <w:gridCol w:w="219"/>
              <w:gridCol w:w="1582"/>
              <w:gridCol w:w="219"/>
              <w:gridCol w:w="142"/>
              <w:gridCol w:w="94"/>
              <w:gridCol w:w="1771"/>
            </w:tblGrid>
            <w:tr w:rsidR="00A739ED" w:rsidTr="00BF65E6" w14:paraId="5F3064FA" w14:textId="77777777">
              <w:trPr>
                <w:trHeight w:val="1941"/>
              </w:trPr>
              <w:tc>
                <w:tcPr>
                  <w:tcW w:w="1728" w:type="dxa"/>
                  <w:gridSpan w:val="2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="00A739ED" w:rsidP="00A739ED" w:rsidRDefault="00A739ED" w14:paraId="7D97C0ED" w14:textId="77777777">
                  <w:pPr>
                    <w:pStyle w:val="TableParagraph"/>
                  </w:pPr>
                </w:p>
                <w:p w:rsidR="00A739ED" w:rsidP="00A739ED" w:rsidRDefault="00A739ED" w14:paraId="41D14739" w14:textId="77777777">
                  <w:pPr>
                    <w:pStyle w:val="TableParagraph"/>
                  </w:pPr>
                </w:p>
                <w:p w:rsidR="00A739ED" w:rsidP="00A739ED" w:rsidRDefault="00A739ED" w14:paraId="14A62AC1" w14:textId="77777777">
                  <w:pPr>
                    <w:pStyle w:val="TableParagraph"/>
                    <w:spacing w:before="2"/>
                    <w:rPr>
                      <w:sz w:val="19"/>
                    </w:rPr>
                  </w:pPr>
                </w:p>
                <w:p w:rsidR="00A739ED" w:rsidP="00A739ED" w:rsidRDefault="00A739ED" w14:paraId="45C2E7CF" w14:textId="77777777">
                  <w:pPr>
                    <w:pStyle w:val="TableParagraph"/>
                    <w:ind w:left="585" w:right="196" w:hanging="324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Varsa </w:t>
                  </w:r>
                  <w:proofErr w:type="spellStart"/>
                  <w:r>
                    <w:rPr>
                      <w:sz w:val="20"/>
                    </w:rPr>
                    <w:t>topluluk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logosu</w:t>
                  </w:r>
                  <w:proofErr w:type="spellEnd"/>
                </w:p>
              </w:tc>
              <w:tc>
                <w:tcPr>
                  <w:tcW w:w="5763" w:type="dxa"/>
                  <w:gridSpan w:val="8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="00A739ED" w:rsidP="00A739ED" w:rsidRDefault="00A739ED" w14:paraId="6143C4CB" w14:textId="77777777">
                  <w:pPr>
                    <w:pStyle w:val="TableParagraph"/>
                    <w:spacing w:before="7"/>
                    <w:rPr>
                      <w:sz w:val="23"/>
                    </w:rPr>
                  </w:pPr>
                </w:p>
                <w:p w:rsidR="00A739ED" w:rsidP="00A739ED" w:rsidRDefault="00A739ED" w14:paraId="7FE17C5B" w14:textId="77777777">
                  <w:pPr>
                    <w:pStyle w:val="TableParagraph"/>
                    <w:ind w:left="341" w:right="30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TRABZON ÜNİVERSİTESİ</w:t>
                  </w:r>
                </w:p>
                <w:p w:rsidR="00A739ED" w:rsidP="00A739ED" w:rsidRDefault="00A739ED" w14:paraId="086C9C62" w14:textId="77777777">
                  <w:pPr>
                    <w:pStyle w:val="TableParagraph"/>
                    <w:ind w:left="339" w:right="302"/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Sağlık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Kültür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ve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Spor Daire </w:t>
                  </w:r>
                  <w:proofErr w:type="spellStart"/>
                  <w:r>
                    <w:rPr>
                      <w:b/>
                      <w:sz w:val="24"/>
                    </w:rPr>
                    <w:t>Başkanlığı</w:t>
                  </w:r>
                  <w:proofErr w:type="spellEnd"/>
                </w:p>
                <w:p w:rsidRPr="00F81346" w:rsidR="00A739ED" w:rsidP="00A739ED" w:rsidRDefault="00A739ED" w14:paraId="49B80FAD" w14:textId="77777777">
                  <w:pPr>
                    <w:pStyle w:val="TableParagraph"/>
                    <w:rPr>
                      <w:sz w:val="24"/>
                    </w:rPr>
                  </w:pPr>
                </w:p>
                <w:p w:rsidR="00A739ED" w:rsidP="00A739ED" w:rsidRDefault="00A739ED" w14:paraId="353E42E7" w14:textId="77777777">
                  <w:pPr>
                    <w:pStyle w:val="TableParagraph"/>
                    <w:spacing w:before="1" w:line="270" w:lineRule="atLeast"/>
                    <w:ind w:left="342" w:right="302"/>
                    <w:jc w:val="center"/>
                    <w:rPr>
                      <w:b/>
                      <w:sz w:val="24"/>
                    </w:rPr>
                  </w:pPr>
                  <w:r w:rsidRPr="00F81346">
                    <w:rPr>
                      <w:sz w:val="24"/>
                    </w:rPr>
                    <w:t>...................................................................KULÜBÜ ÜYE KAYIT FORMU</w:t>
                  </w:r>
                </w:p>
              </w:tc>
              <w:tc>
                <w:tcPr>
                  <w:tcW w:w="1818" w:type="dxa"/>
                  <w:gridSpan w:val="2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="00A739ED" w:rsidP="00A739ED" w:rsidRDefault="00A739ED" w14:paraId="309976B4" w14:textId="77777777">
                  <w:pPr>
                    <w:pStyle w:val="TableParagraph"/>
                    <w:spacing w:before="8"/>
                  </w:pPr>
                </w:p>
                <w:p w:rsidR="00A739ED" w:rsidP="00A739ED" w:rsidRDefault="00A739ED" w14:paraId="0A6BA89E" w14:textId="77777777">
                  <w:pPr>
                    <w:pStyle w:val="TableParagraph"/>
                    <w:ind w:left="339"/>
                    <w:rPr>
                      <w:sz w:val="20"/>
                    </w:rPr>
                  </w:pPr>
                  <w:r>
                    <w:rPr>
                      <w:noProof/>
                      <w:lang w:eastAsia="tr-TR"/>
                    </w:rPr>
                    <w:drawing>
                      <wp:inline distT="0" distB="0" distL="0" distR="0" wp14:anchorId="3C0849D0" wp14:editId="2504830F">
                        <wp:extent cx="914400" cy="954405"/>
                        <wp:effectExtent l="0" t="0" r="0" b="0"/>
                        <wp:docPr id="7" name="Resim 28" descr="http://www.trabzon.edu.tr/images/tru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28" descr="http://www.trabzon.edu.tr/images/tru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954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739ED" w:rsidTr="00BF65E6" w14:paraId="7DABF53E" w14:textId="77777777">
              <w:trPr>
                <w:trHeight w:val="688"/>
              </w:trPr>
              <w:tc>
                <w:tcPr>
                  <w:tcW w:w="7130" w:type="dxa"/>
                  <w:gridSpan w:val="8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F81346" w:rsidR="00A739ED" w:rsidP="00A739ED" w:rsidRDefault="00A739ED" w14:paraId="5E9EB1C5" w14:textId="77777777">
                  <w:pPr>
                    <w:pStyle w:val="TableParagraph"/>
                    <w:spacing w:before="58" w:line="274" w:lineRule="exact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Topluluk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Üye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Kayıt</w:t>
                  </w:r>
                  <w:proofErr w:type="spellEnd"/>
                  <w:r w:rsidRPr="00F81346">
                    <w:rPr>
                      <w:sz w:val="24"/>
                    </w:rPr>
                    <w:t xml:space="preserve"> No:</w:t>
                  </w:r>
                </w:p>
                <w:p w:rsidRPr="00F81346" w:rsidR="00A739ED" w:rsidP="00A739ED" w:rsidRDefault="00A739ED" w14:paraId="0916C270" w14:textId="77777777">
                  <w:pPr>
                    <w:pStyle w:val="TableParagraph"/>
                    <w:spacing w:line="274" w:lineRule="exact"/>
                    <w:ind w:left="95"/>
                    <w:rPr>
                      <w:i/>
                      <w:sz w:val="24"/>
                    </w:rPr>
                  </w:pPr>
                  <w:r w:rsidRPr="00F81346">
                    <w:rPr>
                      <w:i/>
                      <w:sz w:val="24"/>
                    </w:rPr>
                    <w:t xml:space="preserve">(Bu </w:t>
                  </w:r>
                  <w:proofErr w:type="spellStart"/>
                  <w:r w:rsidRPr="00F81346">
                    <w:rPr>
                      <w:i/>
                      <w:sz w:val="24"/>
                    </w:rPr>
                    <w:t>alan</w:t>
                  </w:r>
                  <w:proofErr w:type="spellEnd"/>
                  <w:r w:rsidRPr="00F81346"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i/>
                      <w:sz w:val="24"/>
                    </w:rPr>
                    <w:t>topluluk</w:t>
                  </w:r>
                  <w:proofErr w:type="spellEnd"/>
                  <w:r w:rsidRPr="00F81346"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i/>
                      <w:sz w:val="24"/>
                    </w:rPr>
                    <w:t>yönetim</w:t>
                  </w:r>
                  <w:proofErr w:type="spellEnd"/>
                  <w:r w:rsidRPr="00F81346"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i/>
                      <w:sz w:val="24"/>
                    </w:rPr>
                    <w:t>kurulu</w:t>
                  </w:r>
                  <w:proofErr w:type="spellEnd"/>
                  <w:r w:rsidRPr="00F81346"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i/>
                      <w:sz w:val="24"/>
                    </w:rPr>
                    <w:t>kararı</w:t>
                  </w:r>
                  <w:proofErr w:type="spellEnd"/>
                  <w:r w:rsidRPr="00F81346"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i/>
                      <w:sz w:val="24"/>
                    </w:rPr>
                    <w:t>tarafından</w:t>
                  </w:r>
                  <w:proofErr w:type="spellEnd"/>
                  <w:r w:rsidRPr="00F81346"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i/>
                      <w:sz w:val="24"/>
                    </w:rPr>
                    <w:t>doldurulacaktır</w:t>
                  </w:r>
                  <w:proofErr w:type="spellEnd"/>
                  <w:r w:rsidRPr="00F81346">
                    <w:rPr>
                      <w:i/>
                      <w:sz w:val="24"/>
                    </w:rPr>
                    <w:t>.)</w:t>
                  </w:r>
                </w:p>
              </w:tc>
              <w:tc>
                <w:tcPr>
                  <w:tcW w:w="361" w:type="dxa"/>
                  <w:gridSpan w:val="2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F81346" w:rsidR="00A739ED" w:rsidP="00A739ED" w:rsidRDefault="00A739ED" w14:paraId="492DFD6E" w14:textId="77777777">
                  <w:pPr>
                    <w:pStyle w:val="TableParagraph"/>
                    <w:spacing w:before="192"/>
                    <w:ind w:left="94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:</w:t>
                  </w:r>
                </w:p>
              </w:tc>
              <w:tc>
                <w:tcPr>
                  <w:tcW w:w="1818" w:type="dxa"/>
                  <w:gridSpan w:val="2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F81346" w:rsidR="00A739ED" w:rsidP="00A739ED" w:rsidRDefault="00A739ED" w14:paraId="04604E64" w14:textId="77777777">
                  <w:pPr>
                    <w:pStyle w:val="TableParagraph"/>
                  </w:pPr>
                </w:p>
              </w:tc>
            </w:tr>
            <w:tr w:rsidR="00A739ED" w:rsidTr="00BF65E6" w14:paraId="16476B39" w14:textId="77777777">
              <w:trPr>
                <w:trHeight w:val="460"/>
              </w:trPr>
              <w:tc>
                <w:tcPr>
                  <w:tcW w:w="3512" w:type="dxa"/>
                  <w:gridSpan w:val="3"/>
                  <w:tcBorders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48EC3E17" w14:textId="77777777">
                  <w:pPr>
                    <w:pStyle w:val="TableParagraph"/>
                    <w:spacing w:before="84"/>
                    <w:ind w:left="95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 xml:space="preserve">T.C. </w:t>
                  </w:r>
                  <w:proofErr w:type="spellStart"/>
                  <w:r w:rsidRPr="00F81346">
                    <w:rPr>
                      <w:sz w:val="24"/>
                    </w:rPr>
                    <w:t>Kimlik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Numarası</w:t>
                  </w:r>
                  <w:proofErr w:type="spellEnd"/>
                </w:p>
              </w:tc>
              <w:tc>
                <w:tcPr>
                  <w:tcW w:w="283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2A16C7DB" w14:textId="77777777">
                  <w:pPr>
                    <w:pStyle w:val="TableParagraph"/>
                    <w:spacing w:before="84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5514" w:type="dxa"/>
                  <w:gridSpan w:val="8"/>
                  <w:tcBorders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46FDEBAF" w14:textId="77777777">
                  <w:pPr>
                    <w:pStyle w:val="TableParagraph"/>
                  </w:pPr>
                </w:p>
              </w:tc>
            </w:tr>
            <w:tr w:rsidR="00A739ED" w:rsidTr="00BF65E6" w14:paraId="05A099D1" w14:textId="77777777">
              <w:trPr>
                <w:trHeight w:val="452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4CE92A98" w14:textId="77777777">
                  <w:pPr>
                    <w:pStyle w:val="TableParagraph"/>
                    <w:spacing w:before="77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Adı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Soyadı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2813EE99" w14:textId="77777777">
                  <w:pPr>
                    <w:pStyle w:val="TableParagraph"/>
                    <w:spacing w:before="77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5514" w:type="dxa"/>
                  <w:gridSpan w:val="8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1FB53435" w14:textId="77777777">
                  <w:pPr>
                    <w:pStyle w:val="TableParagraph"/>
                  </w:pPr>
                </w:p>
              </w:tc>
            </w:tr>
            <w:tr w:rsidR="00A739ED" w:rsidTr="00BF65E6" w14:paraId="3389DC5E" w14:textId="77777777">
              <w:trPr>
                <w:trHeight w:val="456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7D39A21E" w14:textId="77777777">
                  <w:pPr>
                    <w:pStyle w:val="TableParagraph"/>
                    <w:spacing w:before="80"/>
                    <w:ind w:left="95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 xml:space="preserve">Akademik </w:t>
                  </w:r>
                  <w:proofErr w:type="spellStart"/>
                  <w:r w:rsidRPr="00F81346">
                    <w:rPr>
                      <w:sz w:val="24"/>
                    </w:rPr>
                    <w:t>Birim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270D45C5" w14:textId="77777777">
                  <w:pPr>
                    <w:pStyle w:val="TableParagraph"/>
                    <w:spacing w:before="80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5514" w:type="dxa"/>
                  <w:gridSpan w:val="8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433A6D8F" w14:textId="77777777">
                  <w:pPr>
                    <w:pStyle w:val="TableParagraph"/>
                  </w:pPr>
                </w:p>
              </w:tc>
            </w:tr>
            <w:tr w:rsidR="00A739ED" w:rsidTr="00BF65E6" w14:paraId="148476D8" w14:textId="77777777">
              <w:trPr>
                <w:trHeight w:val="275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4AD7DEAF" w14:textId="77777777">
                  <w:pPr>
                    <w:pStyle w:val="TableParagraph"/>
                    <w:spacing w:line="255" w:lineRule="exact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Bölüm</w:t>
                  </w:r>
                  <w:proofErr w:type="spellEnd"/>
                  <w:r w:rsidRPr="00F81346">
                    <w:rPr>
                      <w:sz w:val="24"/>
                    </w:rPr>
                    <w:t>/Program/</w:t>
                  </w:r>
                  <w:proofErr w:type="spellStart"/>
                  <w:r w:rsidRPr="00F81346">
                    <w:rPr>
                      <w:sz w:val="24"/>
                    </w:rPr>
                    <w:t>Anabilim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Dalı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5686C5ED" w14:textId="77777777">
                  <w:pPr>
                    <w:pStyle w:val="TableParagraph"/>
                    <w:spacing w:line="255" w:lineRule="exact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5514" w:type="dxa"/>
                  <w:gridSpan w:val="8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0B63F39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="00A739ED" w:rsidTr="00BF65E6" w14:paraId="716E30D3" w14:textId="77777777">
              <w:trPr>
                <w:trHeight w:val="452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38CFFC89" w14:textId="77777777">
                  <w:pPr>
                    <w:pStyle w:val="TableParagraph"/>
                    <w:spacing w:before="77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Öğrenim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Şekli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1E17D2DD" w14:textId="77777777">
                  <w:pPr>
                    <w:pStyle w:val="TableParagraph"/>
                    <w:spacing w:before="77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1753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13011984" w14:textId="77777777">
                  <w:pPr>
                    <w:pStyle w:val="TableParagraph"/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2C3C9D65" w14:textId="77777777">
                  <w:pPr>
                    <w:pStyle w:val="TableParagraph"/>
                    <w:spacing w:before="77"/>
                    <w:ind w:left="121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Sınıfı</w:t>
                  </w:r>
                  <w:proofErr w:type="spellEnd"/>
                </w:p>
              </w:tc>
              <w:tc>
                <w:tcPr>
                  <w:tcW w:w="236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2C6EE743" w14:textId="77777777">
                  <w:pPr>
                    <w:pStyle w:val="TableParagraph"/>
                    <w:spacing w:before="77"/>
                    <w:ind w:left="121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17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35AAB854" w14:textId="77777777">
                  <w:pPr>
                    <w:pStyle w:val="TableParagraph"/>
                  </w:pPr>
                </w:p>
              </w:tc>
            </w:tr>
            <w:tr w:rsidR="00A739ED" w:rsidTr="00BF65E6" w14:paraId="3A11D420" w14:textId="77777777">
              <w:trPr>
                <w:trHeight w:val="455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2B540557" w14:textId="77777777">
                  <w:pPr>
                    <w:pStyle w:val="TableParagraph"/>
                    <w:spacing w:before="79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Öğrenci</w:t>
                  </w:r>
                  <w:proofErr w:type="spellEnd"/>
                  <w:r w:rsidRPr="00F81346">
                    <w:rPr>
                      <w:sz w:val="24"/>
                    </w:rPr>
                    <w:t xml:space="preserve"> No</w:t>
                  </w:r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515DA9A7" w14:textId="77777777">
                  <w:pPr>
                    <w:pStyle w:val="TableParagraph"/>
                    <w:spacing w:before="79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5514" w:type="dxa"/>
                  <w:gridSpan w:val="8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11425DB6" w14:textId="77777777">
                  <w:pPr>
                    <w:pStyle w:val="TableParagraph"/>
                  </w:pPr>
                </w:p>
              </w:tc>
            </w:tr>
            <w:tr w:rsidR="00A739ED" w:rsidTr="00BF65E6" w14:paraId="5F5EBC49" w14:textId="77777777">
              <w:trPr>
                <w:trHeight w:val="452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5903B4A1" w14:textId="77777777">
                  <w:pPr>
                    <w:pStyle w:val="TableParagraph"/>
                    <w:spacing w:before="77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Doğum</w:t>
                  </w:r>
                  <w:proofErr w:type="spellEnd"/>
                  <w:r w:rsidRPr="00F81346">
                    <w:rPr>
                      <w:sz w:val="24"/>
                    </w:rPr>
                    <w:t xml:space="preserve"> Yeri</w:t>
                  </w:r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7E3558A1" w14:textId="77777777">
                  <w:pPr>
                    <w:pStyle w:val="TableParagraph"/>
                    <w:spacing w:before="77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1753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5F961804" w14:textId="77777777">
                  <w:pPr>
                    <w:pStyle w:val="TableParagraph"/>
                  </w:pP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1C24314A" w14:textId="77777777">
                  <w:pPr>
                    <w:pStyle w:val="TableParagraph"/>
                    <w:spacing w:before="77"/>
                    <w:ind w:left="121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Doğum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Tarihi</w:t>
                  </w:r>
                  <w:proofErr w:type="spellEnd"/>
                </w:p>
              </w:tc>
              <w:tc>
                <w:tcPr>
                  <w:tcW w:w="236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3383A393" w14:textId="77777777">
                  <w:pPr>
                    <w:pStyle w:val="TableParagraph"/>
                  </w:pPr>
                </w:p>
              </w:tc>
              <w:tc>
                <w:tcPr>
                  <w:tcW w:w="17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5C270103" w14:textId="77777777">
                  <w:pPr>
                    <w:pStyle w:val="TableParagraph"/>
                    <w:spacing w:before="77"/>
                    <w:ind w:left="120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......./......./.........</w:t>
                  </w:r>
                </w:p>
              </w:tc>
            </w:tr>
            <w:tr w:rsidR="00A739ED" w:rsidTr="00BF65E6" w14:paraId="6FA9E967" w14:textId="77777777">
              <w:trPr>
                <w:trHeight w:val="681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506A2172" w14:textId="77777777">
                  <w:pPr>
                    <w:pStyle w:val="TableParagraph"/>
                    <w:spacing w:before="192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Öğrenci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İkametgah</w:t>
                  </w:r>
                  <w:proofErr w:type="spellEnd"/>
                  <w:r w:rsidRPr="00F81346">
                    <w:rPr>
                      <w:spacing w:val="57"/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Adresi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129205F5" w14:textId="77777777">
                  <w:pPr>
                    <w:pStyle w:val="TableParagraph"/>
                    <w:spacing w:before="192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5514" w:type="dxa"/>
                  <w:gridSpan w:val="8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06FB3EEE" w14:textId="77777777">
                  <w:pPr>
                    <w:pStyle w:val="TableParagraph"/>
                  </w:pPr>
                </w:p>
              </w:tc>
            </w:tr>
            <w:tr w:rsidR="00A739ED" w:rsidTr="00BF65E6" w14:paraId="6CE0C976" w14:textId="77777777">
              <w:trPr>
                <w:trHeight w:val="452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646C166B" w14:textId="77777777">
                  <w:pPr>
                    <w:pStyle w:val="TableParagraph"/>
                    <w:spacing w:before="77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Öğrenci</w:t>
                  </w:r>
                  <w:proofErr w:type="spellEnd"/>
                  <w:r w:rsidRPr="00F81346">
                    <w:rPr>
                      <w:sz w:val="24"/>
                    </w:rPr>
                    <w:t xml:space="preserve"> Cep Tel</w:t>
                  </w:r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21A4E668" w14:textId="77777777">
                  <w:pPr>
                    <w:pStyle w:val="TableParagraph"/>
                    <w:spacing w:before="77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5514" w:type="dxa"/>
                  <w:gridSpan w:val="8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4E27EDF6" w14:textId="77777777">
                  <w:pPr>
                    <w:pStyle w:val="TableParagraph"/>
                    <w:tabs>
                      <w:tab w:val="left" w:pos="4257"/>
                    </w:tabs>
                  </w:pPr>
                  <w:r>
                    <w:tab/>
                  </w:r>
                </w:p>
              </w:tc>
            </w:tr>
            <w:tr w:rsidR="00A739ED" w:rsidTr="00BF65E6" w14:paraId="3C37E5C2" w14:textId="77777777">
              <w:trPr>
                <w:trHeight w:val="458"/>
              </w:trPr>
              <w:tc>
                <w:tcPr>
                  <w:tcW w:w="3512" w:type="dxa"/>
                  <w:gridSpan w:val="3"/>
                  <w:tcBorders>
                    <w:top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069D9E92" w14:textId="77777777">
                  <w:pPr>
                    <w:pStyle w:val="TableParagraph"/>
                    <w:spacing w:before="77"/>
                    <w:ind w:left="95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Öğrenci</w:t>
                  </w:r>
                  <w:proofErr w:type="spellEnd"/>
                  <w:r w:rsidRPr="00F81346">
                    <w:rPr>
                      <w:sz w:val="24"/>
                    </w:rPr>
                    <w:t xml:space="preserve"> Mail </w:t>
                  </w:r>
                  <w:proofErr w:type="spellStart"/>
                  <w:r w:rsidRPr="00F81346">
                    <w:rPr>
                      <w:sz w:val="24"/>
                    </w:rPr>
                    <w:t>Adresi</w:t>
                  </w:r>
                  <w:proofErr w:type="spellEnd"/>
                </w:p>
              </w:tc>
              <w:tc>
                <w:tcPr>
                  <w:tcW w:w="283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67D8ED53" w14:textId="77777777">
                  <w:pPr>
                    <w:pStyle w:val="TableParagraph"/>
                    <w:spacing w:before="77"/>
                    <w:ind w:right="66"/>
                    <w:jc w:val="right"/>
                    <w:rPr>
                      <w:sz w:val="24"/>
                    </w:rPr>
                  </w:pPr>
                  <w:r w:rsidRPr="00F81346">
                    <w:rPr>
                      <w:w w:val="99"/>
                      <w:sz w:val="24"/>
                    </w:rPr>
                    <w:t>:</w:t>
                  </w:r>
                </w:p>
              </w:tc>
              <w:tc>
                <w:tcPr>
                  <w:tcW w:w="5514" w:type="dxa"/>
                  <w:gridSpan w:val="8"/>
                  <w:tcBorders>
                    <w:top w:val="single" w:color="000000" w:sz="6" w:space="0"/>
                    <w:left w:val="single" w:color="000000" w:sz="6" w:space="0"/>
                  </w:tcBorders>
                </w:tcPr>
                <w:p w:rsidRPr="00F81346" w:rsidR="00A739ED" w:rsidP="00A739ED" w:rsidRDefault="00A739ED" w14:paraId="08158264" w14:textId="77777777">
                  <w:pPr>
                    <w:pStyle w:val="TableParagraph"/>
                  </w:pPr>
                </w:p>
              </w:tc>
            </w:tr>
            <w:tr w:rsidR="00A739ED" w:rsidTr="00BF65E6" w14:paraId="192FDF86" w14:textId="77777777">
              <w:trPr>
                <w:trHeight w:val="457"/>
              </w:trPr>
              <w:tc>
                <w:tcPr>
                  <w:tcW w:w="9309" w:type="dxa"/>
                  <w:gridSpan w:val="12"/>
                  <w:tcBorders>
                    <w:top w:val="thinThickMediumGap" w:color="000000" w:sz="9" w:space="0"/>
                    <w:bottom w:val="single" w:color="000000" w:sz="6" w:space="0"/>
                  </w:tcBorders>
                </w:tcPr>
                <w:p w:rsidRPr="00F81346" w:rsidR="00A739ED" w:rsidP="00A739ED" w:rsidRDefault="00A739ED" w14:paraId="47761C7E" w14:textId="77777777">
                  <w:pPr>
                    <w:pStyle w:val="TableParagraph"/>
                    <w:spacing w:before="82"/>
                    <w:ind w:left="2994" w:right="2972"/>
                    <w:jc w:val="center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Üye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Olduğunuz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Diğer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Kulüpler</w:t>
                  </w:r>
                  <w:proofErr w:type="spellEnd"/>
                </w:p>
              </w:tc>
            </w:tr>
            <w:tr w:rsidR="00A739ED" w:rsidTr="00BF65E6" w14:paraId="1B5E7376" w14:textId="77777777">
              <w:trPr>
                <w:trHeight w:val="321"/>
              </w:trPr>
              <w:tc>
                <w:tcPr>
                  <w:tcW w:w="468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5C9ED1AC" w14:textId="77777777">
                  <w:pPr>
                    <w:pStyle w:val="TableParagraph"/>
                    <w:spacing w:before="10"/>
                    <w:ind w:left="95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44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53DEA3F3" w14:textId="77777777">
                  <w:pPr>
                    <w:pStyle w:val="TableParagraph"/>
                  </w:pPr>
                </w:p>
              </w:tc>
              <w:tc>
                <w:tcPr>
                  <w:tcW w:w="4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1F4493C5" w14:textId="77777777">
                  <w:pPr>
                    <w:pStyle w:val="TableParagraph"/>
                    <w:spacing w:before="10"/>
                    <w:ind w:left="119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980" w:type="dxa"/>
                  <w:gridSpan w:val="6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24E5B506" w14:textId="77777777">
                  <w:pPr>
                    <w:pStyle w:val="TableParagraph"/>
                  </w:pPr>
                </w:p>
              </w:tc>
            </w:tr>
            <w:tr w:rsidR="00A739ED" w:rsidTr="00BF65E6" w14:paraId="60B4A483" w14:textId="77777777">
              <w:trPr>
                <w:trHeight w:val="277"/>
              </w:trPr>
              <w:tc>
                <w:tcPr>
                  <w:tcW w:w="468" w:type="dxa"/>
                  <w:tcBorders>
                    <w:top w:val="single" w:color="000000" w:sz="6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F81346" w:rsidR="00A739ED" w:rsidP="00A739ED" w:rsidRDefault="00A739ED" w14:paraId="118025E6" w14:textId="77777777">
                  <w:pPr>
                    <w:pStyle w:val="TableParagraph"/>
                    <w:spacing w:line="258" w:lineRule="exact"/>
                    <w:ind w:left="95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44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F81346" w:rsidR="00A739ED" w:rsidP="00A739ED" w:rsidRDefault="00A739ED" w14:paraId="7C3AAC9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413" w:type="dxa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F81346" w:rsidR="00A739ED" w:rsidP="00A739ED" w:rsidRDefault="00A739ED" w14:paraId="71FBF3FF" w14:textId="77777777">
                  <w:pPr>
                    <w:pStyle w:val="TableParagraph"/>
                    <w:spacing w:line="258" w:lineRule="exact"/>
                    <w:ind w:left="119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980" w:type="dxa"/>
                  <w:gridSpan w:val="6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</w:tcBorders>
                </w:tcPr>
                <w:p w:rsidRPr="00F81346" w:rsidR="00A739ED" w:rsidP="00A739ED" w:rsidRDefault="00A739ED" w14:paraId="69CC6110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="00A739ED" w:rsidTr="00BF65E6" w14:paraId="717EC4D3" w14:textId="77777777">
              <w:trPr>
                <w:trHeight w:val="457"/>
              </w:trPr>
              <w:tc>
                <w:tcPr>
                  <w:tcW w:w="9309" w:type="dxa"/>
                  <w:gridSpan w:val="12"/>
                  <w:tcBorders>
                    <w:bottom w:val="single" w:color="000000" w:sz="6" w:space="0"/>
                  </w:tcBorders>
                </w:tcPr>
                <w:p w:rsidRPr="00F81346" w:rsidR="00A739ED" w:rsidP="00A739ED" w:rsidRDefault="00A739ED" w14:paraId="0D181F8B" w14:textId="77777777">
                  <w:pPr>
                    <w:pStyle w:val="TableParagraph"/>
                    <w:spacing w:before="82"/>
                    <w:ind w:left="2989" w:right="2972"/>
                    <w:jc w:val="center"/>
                    <w:rPr>
                      <w:sz w:val="24"/>
                    </w:rPr>
                  </w:pPr>
                  <w:proofErr w:type="spellStart"/>
                  <w:r w:rsidRPr="00F81346">
                    <w:rPr>
                      <w:sz w:val="24"/>
                    </w:rPr>
                    <w:t>İlgi</w:t>
                  </w:r>
                  <w:proofErr w:type="spellEnd"/>
                  <w:r w:rsidRPr="00F81346">
                    <w:rPr>
                      <w:sz w:val="24"/>
                    </w:rPr>
                    <w:t xml:space="preserve"> </w:t>
                  </w:r>
                  <w:proofErr w:type="spellStart"/>
                  <w:r w:rsidRPr="00F81346">
                    <w:rPr>
                      <w:sz w:val="24"/>
                    </w:rPr>
                    <w:t>Alanlarınız</w:t>
                  </w:r>
                  <w:proofErr w:type="spellEnd"/>
                  <w:r w:rsidRPr="00F81346">
                    <w:rPr>
                      <w:sz w:val="24"/>
                    </w:rPr>
                    <w:t>/</w:t>
                  </w:r>
                  <w:proofErr w:type="spellStart"/>
                  <w:r w:rsidRPr="00F81346">
                    <w:rPr>
                      <w:sz w:val="24"/>
                    </w:rPr>
                    <w:t>Hobileriniz</w:t>
                  </w:r>
                  <w:proofErr w:type="spellEnd"/>
                </w:p>
              </w:tc>
            </w:tr>
            <w:tr w:rsidR="00A739ED" w:rsidTr="00BF65E6" w14:paraId="0A494B33" w14:textId="77777777">
              <w:trPr>
                <w:trHeight w:val="294"/>
              </w:trPr>
              <w:tc>
                <w:tcPr>
                  <w:tcW w:w="468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2751CEBC" w14:textId="77777777">
                  <w:pPr>
                    <w:pStyle w:val="TableParagraph"/>
                    <w:spacing w:line="274" w:lineRule="exact"/>
                    <w:ind w:left="95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44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0874D459" w14:textId="77777777">
                  <w:pPr>
                    <w:pStyle w:val="TableParagraph"/>
                  </w:pPr>
                </w:p>
              </w:tc>
              <w:tc>
                <w:tcPr>
                  <w:tcW w:w="4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050309D7" w14:textId="77777777">
                  <w:pPr>
                    <w:pStyle w:val="TableParagraph"/>
                    <w:spacing w:line="274" w:lineRule="exact"/>
                    <w:ind w:left="119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980" w:type="dxa"/>
                  <w:gridSpan w:val="6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609D36B9" w14:textId="77777777">
                  <w:pPr>
                    <w:pStyle w:val="TableParagraph"/>
                  </w:pPr>
                </w:p>
              </w:tc>
            </w:tr>
            <w:tr w:rsidR="00A739ED" w:rsidTr="00BF65E6" w14:paraId="38B46376" w14:textId="77777777">
              <w:trPr>
                <w:trHeight w:val="275"/>
              </w:trPr>
              <w:tc>
                <w:tcPr>
                  <w:tcW w:w="468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38D69DE6" w14:textId="77777777">
                  <w:pPr>
                    <w:pStyle w:val="TableParagraph"/>
                    <w:spacing w:line="255" w:lineRule="exact"/>
                    <w:ind w:left="95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44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1C74472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41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33D9E79A" w14:textId="77777777">
                  <w:pPr>
                    <w:pStyle w:val="TableParagraph"/>
                    <w:spacing w:line="255" w:lineRule="exact"/>
                    <w:ind w:left="119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980" w:type="dxa"/>
                  <w:gridSpan w:val="6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F81346" w:rsidR="00A739ED" w:rsidP="00A739ED" w:rsidRDefault="00A739ED" w14:paraId="4996C946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="00A739ED" w:rsidTr="00BF65E6" w14:paraId="209D8DCB" w14:textId="77777777">
              <w:trPr>
                <w:trHeight w:val="277"/>
              </w:trPr>
              <w:tc>
                <w:tcPr>
                  <w:tcW w:w="468" w:type="dxa"/>
                  <w:tcBorders>
                    <w:top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7B588852" w14:textId="77777777">
                  <w:pPr>
                    <w:pStyle w:val="TableParagraph"/>
                    <w:spacing w:line="258" w:lineRule="exact"/>
                    <w:ind w:left="95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44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0E72A58E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413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F81346" w:rsidR="00A739ED" w:rsidP="00A739ED" w:rsidRDefault="00A739ED" w14:paraId="5F46047D" w14:textId="77777777">
                  <w:pPr>
                    <w:pStyle w:val="TableParagraph"/>
                    <w:spacing w:line="258" w:lineRule="exact"/>
                    <w:ind w:left="119"/>
                    <w:rPr>
                      <w:sz w:val="24"/>
                    </w:rPr>
                  </w:pPr>
                  <w:r w:rsidRPr="00F81346"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980" w:type="dxa"/>
                  <w:gridSpan w:val="6"/>
                  <w:tcBorders>
                    <w:top w:val="single" w:color="000000" w:sz="6" w:space="0"/>
                    <w:left w:val="single" w:color="000000" w:sz="6" w:space="0"/>
                  </w:tcBorders>
                </w:tcPr>
                <w:p w:rsidRPr="00F81346" w:rsidR="00A739ED" w:rsidP="00A739ED" w:rsidRDefault="00A739ED" w14:paraId="1C270954" w14:textId="7777777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="00A739ED" w:rsidTr="00BF65E6" w14:paraId="6C7BAFA6" w14:textId="77777777">
              <w:trPr>
                <w:trHeight w:val="2217"/>
              </w:trPr>
              <w:tc>
                <w:tcPr>
                  <w:tcW w:w="9309" w:type="dxa"/>
                  <w:gridSpan w:val="12"/>
                  <w:tcBorders>
                    <w:top w:val="thinThickMediumGap" w:color="000000" w:sz="9" w:space="0"/>
                    <w:left w:val="thinThickMediumGap" w:color="000000" w:sz="9" w:space="0"/>
                    <w:right w:val="thinThickMediumGap" w:color="000000" w:sz="9" w:space="0"/>
                  </w:tcBorders>
                </w:tcPr>
                <w:p w:rsidR="00A739ED" w:rsidP="00A739ED" w:rsidRDefault="00A739ED" w14:paraId="57557A03" w14:textId="77777777">
                  <w:pPr>
                    <w:pStyle w:val="TableParagraph"/>
                    <w:tabs>
                      <w:tab w:val="left" w:leader="dot" w:pos="5095"/>
                    </w:tabs>
                    <w:ind w:left="95" w:right="74" w:firstLine="480"/>
                    <w:jc w:val="both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lastRenderedPageBreak/>
                    <w:t>Kulüp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İç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tüzüğünü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okudum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tüm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maddeleri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kabul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ederek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katıldığım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tüm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faaliyetlerde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sorumluluğun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kendime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ait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olduğunu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bilerek</w:t>
                  </w:r>
                  <w:proofErr w:type="spellEnd"/>
                  <w:r>
                    <w:rPr>
                      <w:sz w:val="24"/>
                    </w:rPr>
                    <w:t xml:space="preserve"> Trabzon </w:t>
                  </w:r>
                  <w:proofErr w:type="spellStart"/>
                  <w:r>
                    <w:rPr>
                      <w:sz w:val="24"/>
                    </w:rPr>
                    <w:t>Üniversitesi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Kulübüne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üye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olmayı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talep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ediyorum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  <w:p w:rsidR="00A739ED" w:rsidP="00A739ED" w:rsidRDefault="00A739ED" w14:paraId="0536BA0F" w14:textId="77777777">
                  <w:pPr>
                    <w:pStyle w:val="TableParagraph"/>
                    <w:ind w:left="515"/>
                    <w:jc w:val="both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Bilgilerinize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arz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ederim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  <w:p w:rsidR="00A739ED" w:rsidP="00A739ED" w:rsidRDefault="00A739ED" w14:paraId="1F8C7352" w14:textId="77777777">
                  <w:pPr>
                    <w:pStyle w:val="TableParagraph"/>
                    <w:spacing w:before="8"/>
                    <w:rPr>
                      <w:sz w:val="23"/>
                    </w:rPr>
                  </w:pPr>
                </w:p>
                <w:p w:rsidR="00A739ED" w:rsidP="00A739ED" w:rsidRDefault="00A739ED" w14:paraId="6A30C829" w14:textId="77777777">
                  <w:pPr>
                    <w:pStyle w:val="TableParagraph"/>
                    <w:ind w:left="95" w:right="845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Tarih: </w:t>
                  </w:r>
                  <w:proofErr w:type="spellStart"/>
                  <w:r>
                    <w:rPr>
                      <w:b/>
                      <w:sz w:val="24"/>
                    </w:rPr>
                    <w:t>İmza</w:t>
                  </w:r>
                  <w:proofErr w:type="spellEnd"/>
                  <w:r>
                    <w:rPr>
                      <w:b/>
                      <w:sz w:val="24"/>
                    </w:rPr>
                    <w:t>:</w:t>
                  </w:r>
                </w:p>
              </w:tc>
            </w:tr>
            <w:tr w:rsidR="00A739ED" w:rsidTr="00BF65E6" w14:paraId="0F388396" w14:textId="77777777">
              <w:trPr>
                <w:trHeight w:val="1941"/>
              </w:trPr>
              <w:tc>
                <w:tcPr>
                  <w:tcW w:w="9309" w:type="dxa"/>
                  <w:gridSpan w:val="12"/>
                  <w:tcBorders>
                    <w:top w:val="thinThickMediumGap" w:color="000000" w:sz="9" w:space="0"/>
                    <w:left w:val="thinThickMediumGap" w:color="000000" w:sz="9" w:space="0"/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="00A739ED" w:rsidP="00A739ED" w:rsidRDefault="00A739ED" w14:paraId="600E5C94" w14:textId="77777777">
                  <w:pPr>
                    <w:pStyle w:val="TableParagraph"/>
                    <w:tabs>
                      <w:tab w:val="left" w:leader="dot" w:pos="4505"/>
                    </w:tabs>
                    <w:spacing w:line="265" w:lineRule="exact"/>
                    <w:ind w:left="95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Yönetim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Kurulumuzun</w:t>
                  </w:r>
                  <w:proofErr w:type="spellEnd"/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…………</w:t>
                  </w:r>
                  <w:proofErr w:type="spellStart"/>
                  <w:r>
                    <w:rPr>
                      <w:sz w:val="24"/>
                    </w:rPr>
                    <w:t>tarih</w:t>
                  </w:r>
                  <w:proofErr w:type="spellEnd"/>
                  <w:r>
                    <w:rPr>
                      <w:sz w:val="24"/>
                    </w:rPr>
                    <w:tab/>
                  </w:r>
                  <w:proofErr w:type="spellStart"/>
                  <w:r>
                    <w:rPr>
                      <w:sz w:val="24"/>
                    </w:rPr>
                    <w:t>sayılı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kararına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istinaden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kulübümüze</w:t>
                  </w:r>
                  <w:proofErr w:type="spellEnd"/>
                  <w:r>
                    <w:rPr>
                      <w:spacing w:val="-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üyeliğiniz</w:t>
                  </w:r>
                  <w:proofErr w:type="spellEnd"/>
                </w:p>
                <w:p w:rsidR="00A739ED" w:rsidP="00A739ED" w:rsidRDefault="00A739ED" w14:paraId="22027B8D" w14:textId="77777777">
                  <w:pPr>
                    <w:pStyle w:val="TableParagraph"/>
                    <w:ind w:left="95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kabul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</w:rPr>
                    <w:t>edilmiştir</w:t>
                  </w:r>
                  <w:proofErr w:type="spellEnd"/>
                  <w:r>
                    <w:rPr>
                      <w:sz w:val="24"/>
                    </w:rPr>
                    <w:t>./</w:t>
                  </w:r>
                  <w:proofErr w:type="spellStart"/>
                  <w:proofErr w:type="gramEnd"/>
                  <w:r>
                    <w:rPr>
                      <w:sz w:val="24"/>
                    </w:rPr>
                    <w:t>kabul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edilmemiştir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  <w:p w:rsidR="00A739ED" w:rsidP="00A739ED" w:rsidRDefault="00A739ED" w14:paraId="544A8545" w14:textId="77777777">
                  <w:pPr>
                    <w:pStyle w:val="TableParagraph"/>
                    <w:rPr>
                      <w:sz w:val="26"/>
                    </w:rPr>
                  </w:pPr>
                </w:p>
                <w:p w:rsidR="00A739ED" w:rsidP="00A739ED" w:rsidRDefault="00A739ED" w14:paraId="49E798FC" w14:textId="77777777">
                  <w:pPr>
                    <w:pStyle w:val="TableParagraph"/>
                  </w:pPr>
                </w:p>
                <w:p w:rsidR="00A739ED" w:rsidP="00A739ED" w:rsidRDefault="00A739ED" w14:paraId="54E4CB1F" w14:textId="77777777">
                  <w:pPr>
                    <w:pStyle w:val="TableParagraph"/>
                    <w:ind w:left="5321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Kulüp</w:t>
                  </w:r>
                  <w:proofErr w:type="spellEnd"/>
                  <w:r>
                    <w:rPr>
                      <w:sz w:val="24"/>
                    </w:rPr>
                    <w:t xml:space="preserve"> Başkanı Adı </w:t>
                  </w:r>
                  <w:proofErr w:type="spellStart"/>
                  <w:r>
                    <w:rPr>
                      <w:sz w:val="24"/>
                    </w:rPr>
                    <w:t>Soyadı</w:t>
                  </w:r>
                  <w:proofErr w:type="spellEnd"/>
                </w:p>
                <w:p w:rsidR="00A739ED" w:rsidP="00A739ED" w:rsidRDefault="00A739ED" w14:paraId="68513A5A" w14:textId="77777777">
                  <w:pPr>
                    <w:pStyle w:val="TableParagraph"/>
                    <w:ind w:left="6583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İmza</w:t>
                  </w:r>
                  <w:proofErr w:type="spellEnd"/>
                </w:p>
              </w:tc>
            </w:tr>
          </w:tbl>
          <w:p w:rsidRPr="00A739ED" w:rsidR="00A739ED" w:rsidP="00A739ED" w:rsidRDefault="00A739ED" w14:paraId="08B48563" w14:textId="529EC674">
            <w:pPr>
              <w:tabs>
                <w:tab w:val="left" w:pos="2760"/>
              </w:tabs>
            </w:pPr>
          </w:p>
        </w:tc>
      </w:tr>
    </w:tbl>
    <w:p w:rsidR="00526DC3" w:rsidP="00C86DE8" w:rsidRDefault="00526DC3" w14:paraId="62592799" w14:textId="77777777"/>
    <w:sectPr w:rsidR="00526DC3" w:rsidSect="00A61006">
      <w:footerReference r:id="R77add15c8ebd456b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E96F" w14:textId="77777777" w:rsidR="00EB09C8" w:rsidRDefault="00EB09C8" w:rsidP="00BD3F84">
      <w:r>
        <w:separator/>
      </w:r>
    </w:p>
  </w:endnote>
  <w:endnote w:type="continuationSeparator" w:id="0">
    <w:p w14:paraId="7B6E2A6D" w14:textId="77777777" w:rsidR="00EB09C8" w:rsidRDefault="00EB09C8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23B47844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4994ABA7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72BA575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DFCFC" w14:textId="77777777" w:rsidR="00EB09C8" w:rsidRDefault="00EB09C8" w:rsidP="00BD3F84">
      <w:r>
        <w:separator/>
      </w:r>
    </w:p>
  </w:footnote>
  <w:footnote w:type="continuationSeparator" w:id="0">
    <w:p w14:paraId="3E4B01FB" w14:textId="77777777" w:rsidR="00EB09C8" w:rsidRDefault="00EB09C8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F004A1F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2368FB1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6ED40096" w14:textId="77777777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562771C7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4244BFBA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627C13A4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4D0A68F2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4F184C6D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0D7629EE" w14:textId="77777777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09335140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ÖĞRENCİ KULÜPLERİ ÜYE KAYIT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0C0CA29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KYS-FR/DB‐SKS/22</w:t>
          </w:r>
        </w:p>
      </w:tc>
    </w:tr>
    <w:tr w:rsidRPr="00C311D6" w:rsidR="004A22C2" w:rsidTr="002675ED" w14:paraId="1368AEEE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238E103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B1D341E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A651878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70681DAA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20B9357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12030E6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B009530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0FA8E7E3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546F625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E5DDF27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2246C2B9" w14:textId="77777777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5DD4972D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22206A9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741833">
    <w:abstractNumId w:val="3"/>
  </w:num>
  <w:num w:numId="2" w16cid:durableId="1142692750">
    <w:abstractNumId w:val="1"/>
  </w:num>
  <w:num w:numId="3" w16cid:durableId="311493100">
    <w:abstractNumId w:val="2"/>
  </w:num>
  <w:num w:numId="4" w16cid:durableId="230626375">
    <w:abstractNumId w:val="4"/>
  </w:num>
  <w:num w:numId="5" w16cid:durableId="45248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8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7425B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739ED"/>
    <w:rsid w:val="00AC7578"/>
    <w:rsid w:val="00B16670"/>
    <w:rsid w:val="00B67EDF"/>
    <w:rsid w:val="00B76C45"/>
    <w:rsid w:val="00B774E5"/>
    <w:rsid w:val="00B910EC"/>
    <w:rsid w:val="00BC084F"/>
    <w:rsid w:val="00BC3662"/>
    <w:rsid w:val="00BD3F84"/>
    <w:rsid w:val="00BD438F"/>
    <w:rsid w:val="00C05DE0"/>
    <w:rsid w:val="00C86DE8"/>
    <w:rsid w:val="00C87347"/>
    <w:rsid w:val="00C90B6E"/>
    <w:rsid w:val="00CB1060"/>
    <w:rsid w:val="00CD3807"/>
    <w:rsid w:val="00CE1DC6"/>
    <w:rsid w:val="00CE570F"/>
    <w:rsid w:val="00D13975"/>
    <w:rsid w:val="00DD5402"/>
    <w:rsid w:val="00E02603"/>
    <w:rsid w:val="00E517CF"/>
    <w:rsid w:val="00E57B14"/>
    <w:rsid w:val="00E66350"/>
    <w:rsid w:val="00EB09C8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46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39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A739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3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77add15c8ebd456b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ÖĞRENCİ KULÜPLERİNE ÜYE KAYIT FORMU 2</Template>
  <TotalTime>1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2026-07-13T10:52:00Z</dcterms:created>
  <dcterms:modified xsi:type="dcterms:W3CDTF">2026-07-13T10:53:00Z</dcterms:modified>
</cp:coreProperties>
</file>