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730" w:type="dxa"/>
        <w:tblLook w:val="04A0" w:firstRow="1" w:lastRow="0" w:firstColumn="1" w:lastColumn="0" w:noHBand="0" w:noVBand="1"/>
      </w:tblPr>
      <w:tblGrid>
        <w:gridCol w:w="15730"/>
      </w:tblGrid>
      <w:tr w:rsidR="00C90B6E" w:rsidTr="00B848D4" w14:paraId="3F1C4213" w14:textId="77777777">
        <w:trPr>
          <w:trHeight w:val="4990"/>
        </w:trPr>
        <w:tc>
          <w:tcPr>
            <w:tcW w:w="15730" w:type="dxa"/>
          </w:tcPr>
          <w:p w:rsidR="000465C9" w:rsidP="000465C9" w:rsidRDefault="000465C9" w14:paraId="565D1F79" w14:textId="77777777">
            <w:pPr>
              <w:tabs>
                <w:tab w:val="left" w:pos="2205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0465C9" w:rsidP="000465C9" w:rsidRDefault="000465C9" w14:paraId="4D8D5B32" w14:textId="77777777">
            <w:pPr>
              <w:tabs>
                <w:tab w:val="left" w:pos="2205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editId="0908CAA0" wp14:anchorId="3B728B1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847725" cy="847725"/>
                  <wp:effectExtent l="0" t="0" r="9525" b="9525"/>
                  <wp:wrapTight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ight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87268"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T.C.</w:t>
            </w:r>
          </w:p>
          <w:p w:rsidR="000465C9" w:rsidP="000465C9" w:rsidRDefault="000465C9" w14:paraId="42F058C4" w14:textId="77777777">
            <w:pPr>
              <w:tabs>
                <w:tab w:val="left" w:pos="2205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 w:rsidRPr="00487268"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TRABZON ÜNİVERSİTESİ REKTÖRLÜĞÜ</w:t>
            </w:r>
          </w:p>
          <w:p w:rsidR="000465C9" w:rsidP="000465C9" w:rsidRDefault="000465C9" w14:paraId="198A3B9C" w14:textId="77777777">
            <w:pPr>
              <w:tabs>
                <w:tab w:val="left" w:pos="2205"/>
                <w:tab w:val="center" w:pos="7725"/>
                <w:tab w:val="left" w:pos="12060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 w:rsidRPr="00487268"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Öğrenci Kulübü Kurucu Üye Listesi</w:t>
            </w:r>
          </w:p>
          <w:p w:rsidR="000465C9" w:rsidP="000465C9" w:rsidRDefault="000465C9" w14:paraId="671D926E" w14:textId="77777777">
            <w:pPr>
              <w:tabs>
                <w:tab w:val="left" w:pos="2205"/>
                <w:tab w:val="center" w:pos="7725"/>
                <w:tab w:val="left" w:pos="12060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 w:rsidRPr="00487268"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(Bilgisayar ortamında doldurulması ve her bir kurucu üye tarafından imzalanması gerekmektedir)</w:t>
            </w:r>
          </w:p>
          <w:p w:rsidR="000465C9" w:rsidP="000465C9" w:rsidRDefault="000465C9" w14:paraId="74878017" w14:textId="77777777">
            <w:pPr>
              <w:tabs>
                <w:tab w:val="left" w:pos="2205"/>
                <w:tab w:val="center" w:pos="7725"/>
                <w:tab w:val="left" w:pos="12060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</w:p>
          <w:p w:rsidR="000465C9" w:rsidP="000465C9" w:rsidRDefault="000465C9" w14:paraId="0D49F569" w14:textId="77777777">
            <w:pPr>
              <w:tabs>
                <w:tab w:val="left" w:pos="2205"/>
                <w:tab w:val="center" w:pos="7725"/>
                <w:tab w:val="left" w:pos="12060"/>
              </w:tabs>
              <w:jc w:val="center"/>
              <w:outlineLvl w:val="0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</w:p>
          <w:p w:rsidR="000465C9" w:rsidP="000465C9" w:rsidRDefault="000465C9" w14:paraId="695864C8" w14:textId="77777777">
            <w:pPr>
              <w:tabs>
                <w:tab w:val="left" w:pos="3870"/>
              </w:tabs>
            </w:pPr>
          </w:p>
          <w:tbl>
            <w:tblPr>
              <w:tblW w:w="1541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061"/>
              <w:gridCol w:w="1032"/>
              <w:gridCol w:w="425"/>
              <w:gridCol w:w="1083"/>
              <w:gridCol w:w="1498"/>
              <w:gridCol w:w="1648"/>
              <w:gridCol w:w="1526"/>
              <w:gridCol w:w="1653"/>
              <w:gridCol w:w="1522"/>
              <w:gridCol w:w="2268"/>
              <w:gridCol w:w="1701"/>
            </w:tblGrid>
            <w:tr w:rsidRPr="00AF118A" w:rsidR="000465C9" w:rsidTr="00511507" w14:paraId="426978D7" w14:textId="77777777">
              <w:tc>
                <w:tcPr>
                  <w:tcW w:w="2518" w:type="dxa"/>
                  <w:gridSpan w:val="3"/>
                  <w:vAlign w:val="center"/>
                </w:tcPr>
                <w:p w:rsidRPr="00AF118A" w:rsidR="000465C9" w:rsidP="000465C9" w:rsidRDefault="000465C9" w14:paraId="7F1F29DD" w14:textId="77777777">
                  <w:pPr>
                    <w:spacing w:after="0" w:line="240" w:lineRule="auto"/>
                    <w:jc w:val="right"/>
                    <w:rPr>
                      <w:rFonts w:ascii="Calibri" w:hAnsi="Calibri" w:eastAsia="Calibri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</w:rPr>
                    <w:t>Önerilen Kulübün Adı:</w:t>
                  </w:r>
                </w:p>
              </w:tc>
              <w:tc>
                <w:tcPr>
                  <w:tcW w:w="5755" w:type="dxa"/>
                  <w:gridSpan w:val="4"/>
                  <w:vAlign w:val="center"/>
                </w:tcPr>
                <w:p w:rsidRPr="00AF118A" w:rsidR="000465C9" w:rsidP="000465C9" w:rsidRDefault="000465C9" w14:paraId="699601FD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3AD726BE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</w:rPr>
                    <w:t>Faaliyet Alanı:</w:t>
                  </w: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6AF62D1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Calibri" w:cs="Times New Roman"/>
                      <w:b/>
                      <w:i/>
                      <w:sz w:val="24"/>
                      <w:szCs w:val="24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 xml:space="preserve">Akademik </w:t>
                  </w:r>
                  <w:proofErr w:type="gramStart"/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>(  )</w:t>
                  </w:r>
                  <w:proofErr w:type="gramEnd"/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012C1AE2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Calibri" w:cs="Times New Roman"/>
                      <w:b/>
                      <w:i/>
                      <w:sz w:val="24"/>
                      <w:szCs w:val="24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 xml:space="preserve">Sosyal / </w:t>
                  </w:r>
                  <w:proofErr w:type="gramStart"/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>Kültürel  (  )</w:t>
                  </w:r>
                  <w:proofErr w:type="gramEnd"/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140FEFA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Calibri" w:cs="Times New Roman"/>
                      <w:b/>
                      <w:i/>
                      <w:sz w:val="24"/>
                      <w:szCs w:val="24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 xml:space="preserve">Sportif </w:t>
                  </w:r>
                  <w:proofErr w:type="gramStart"/>
                  <w:r w:rsidRPr="00AF118A">
                    <w:rPr>
                      <w:rFonts w:ascii="Times New Roman" w:hAnsi="Times New Roman" w:eastAsia="Times New Roman" w:cs="Times New Roman"/>
                      <w:b/>
                      <w:i/>
                    </w:rPr>
                    <w:t>(  )</w:t>
                  </w:r>
                  <w:proofErr w:type="gramEnd"/>
                </w:p>
              </w:tc>
            </w:tr>
            <w:tr w:rsidRPr="00AF118A" w:rsidR="000465C9" w:rsidTr="00511507" w14:paraId="4B71EC86" w14:textId="77777777">
              <w:tc>
                <w:tcPr>
                  <w:tcW w:w="2518" w:type="dxa"/>
                  <w:gridSpan w:val="3"/>
                  <w:tcBorders>
                    <w:bottom w:val="single" w:color="auto" w:sz="4" w:space="0"/>
                  </w:tcBorders>
                  <w:vAlign w:val="center"/>
                </w:tcPr>
                <w:p w:rsidRPr="00AF118A" w:rsidR="000465C9" w:rsidP="000465C9" w:rsidRDefault="000465C9" w14:paraId="634DA4A9" w14:textId="77777777">
                  <w:pPr>
                    <w:spacing w:after="0" w:line="36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Times New Roman" w:hAnsi="Times New Roman" w:eastAsia="Times New Roman" w:cs="Times New Roman"/>
                      <w:b/>
                    </w:rPr>
                    <w:t>Faaliyet Amacı:</w:t>
                  </w:r>
                </w:p>
              </w:tc>
              <w:tc>
                <w:tcPr>
                  <w:tcW w:w="12899" w:type="dxa"/>
                  <w:gridSpan w:val="8"/>
                  <w:tcBorders>
                    <w:bottom w:val="single" w:color="auto" w:sz="4" w:space="0"/>
                  </w:tcBorders>
                  <w:vAlign w:val="center"/>
                </w:tcPr>
                <w:p w:rsidRPr="00AF118A" w:rsidR="000465C9" w:rsidP="000465C9" w:rsidRDefault="000465C9" w14:paraId="34B2D3BE" w14:textId="77777777">
                  <w:pPr>
                    <w:spacing w:after="0" w:line="36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47B743DB" w14:textId="77777777">
              <w:tc>
                <w:tcPr>
                  <w:tcW w:w="15417" w:type="dxa"/>
                  <w:gridSpan w:val="11"/>
                  <w:shd w:val="clear" w:color="auto" w:fill="BFBFBF"/>
                  <w:vAlign w:val="center"/>
                </w:tcPr>
                <w:p w:rsidRPr="00AF118A" w:rsidR="000465C9" w:rsidP="000465C9" w:rsidRDefault="000465C9" w14:paraId="6C8BBBF9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0712C3E8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5CB300E6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Sıra No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5A365750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Calibri" w:cs="Calibri"/>
                      <w:b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71C07725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T.C.K.N.</w:t>
                  </w: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7FA7B389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Adı</w:t>
                  </w: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5F9F7A97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Soyadı</w:t>
                  </w: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042EDB62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Fakültesi</w:t>
                  </w: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14A300FE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Bölümü</w:t>
                  </w: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4C69C134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Cep Telefonu Numarası</w:t>
                  </w: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1025B2D2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Eposta Adresi</w:t>
                  </w:r>
                </w:p>
                <w:p w:rsidRPr="00AF118A" w:rsidR="000465C9" w:rsidP="000465C9" w:rsidRDefault="000465C9" w14:paraId="1149EE58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5C496774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AF118A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İmza</w:t>
                  </w:r>
                </w:p>
              </w:tc>
            </w:tr>
            <w:tr w:rsidRPr="00AF118A" w:rsidR="000465C9" w:rsidTr="00511507" w14:paraId="49CA6D2F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75F24AEF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6B31A0B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69F084D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4B253AF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6E550B0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4F94BC7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180F38F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1B09086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4493A1B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6EAEFA6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69848F16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75CB7D76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1A990C7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7C7FB04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49999FF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259A34A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27E38CF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5FA2C6F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02B74A7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4CB0B08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31717AE6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5940AAD7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1D722E6A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406B4FC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6FE16D9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36375A2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048A91D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530AA340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5A25B18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73187BB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0D4FA02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42BFF5AC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775734A3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20E6CE67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5189062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10BE03F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64AB405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18CF73F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69A08CF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4F4CCF7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50BF41F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5451D29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620866A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380DBC0E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678B49D9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659CF4C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516671A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622399F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0AD77C3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07C4324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0CC8A1E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07F8274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5606F0F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6357BD80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1E9805B0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01F435CA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10C02B8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3753774C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18147C7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64F8DE7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3A7B5C4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298F58CC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7B4E578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0780086C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55CFC3D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3A117CD6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491F05D5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lastRenderedPageBreak/>
                    <w:t>7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462F8E80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297AA156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608C3C1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7EEAA5C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0AE7D36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7AA63B7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5644E3C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2BE4351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6CD4C83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5B4DB5DA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4BEEE0A7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262D4860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323E5F5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1DDB9B7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0CE7F36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39729C9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7CED968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41B4C52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4EFC832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484006B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17790B12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4F464835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564CF53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61672DC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4E53B7A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7CB980B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738CFB9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029DF3A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009A29D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3544B9FC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289FD9F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5B62B629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19AA6DD2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3A43DCE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587F6B2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2B3F248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3069ACC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6115542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0A4A7FE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6718FCE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44AA46A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5364C19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78A11EE5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74F31E9B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2DEA06B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06113FD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5ECA6036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14D9DA4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049877E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683D31D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0EADB2D1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38B1A7C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127DA14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7CF14945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582B2BEE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0B41234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5CF412A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1A7C1D5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267E141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4DD61B90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29EC2F4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64DF0AC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5BACD5B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108FEFD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6CCE266F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4F94DC6B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1CD8D48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455F23B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6DE97B3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3129E4F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2F41EA3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0EC31DF2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6E6077D8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05E29CB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61A407DA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14A8744D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3BA57446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556A765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704A204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66C4FA4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2DC1DEA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01870E8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3545E9F3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562CE7F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13CCE304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362DC341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  <w:tr w:rsidRPr="00AF118A" w:rsidR="000465C9" w:rsidTr="00511507" w14:paraId="45486CDD" w14:textId="77777777">
              <w:tc>
                <w:tcPr>
                  <w:tcW w:w="1061" w:type="dxa"/>
                  <w:vAlign w:val="center"/>
                </w:tcPr>
                <w:p w:rsidRPr="00AF118A" w:rsidR="000465C9" w:rsidP="000465C9" w:rsidRDefault="000465C9" w14:paraId="1D825FBA" w14:textId="77777777">
                  <w:pPr>
                    <w:spacing w:after="0" w:line="480" w:lineRule="auto"/>
                    <w:jc w:val="center"/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</w:pPr>
                  <w:r w:rsidRPr="008C0CC8">
                    <w:rPr>
                      <w:rFonts w:ascii="Calibri" w:hAnsi="Calibri" w:eastAsia="Times New Roman" w:cs="Calibri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032" w:type="dxa"/>
                  <w:vAlign w:val="center"/>
                </w:tcPr>
                <w:p w:rsidRPr="00AF118A" w:rsidR="000465C9" w:rsidP="000465C9" w:rsidRDefault="000465C9" w14:paraId="2D9F2D6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08" w:type="dxa"/>
                  <w:gridSpan w:val="2"/>
                  <w:vAlign w:val="center"/>
                </w:tcPr>
                <w:p w:rsidRPr="00AF118A" w:rsidR="000465C9" w:rsidP="000465C9" w:rsidRDefault="000465C9" w14:paraId="4E9E73AE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498" w:type="dxa"/>
                  <w:vAlign w:val="center"/>
                </w:tcPr>
                <w:p w:rsidRPr="00AF118A" w:rsidR="000465C9" w:rsidP="000465C9" w:rsidRDefault="000465C9" w14:paraId="2FC8C62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48" w:type="dxa"/>
                  <w:vAlign w:val="center"/>
                </w:tcPr>
                <w:p w:rsidRPr="00AF118A" w:rsidR="000465C9" w:rsidP="000465C9" w:rsidRDefault="000465C9" w14:paraId="4467C919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Pr="00AF118A" w:rsidR="000465C9" w:rsidP="000465C9" w:rsidRDefault="000465C9" w14:paraId="5C9A9D9F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653" w:type="dxa"/>
                  <w:vAlign w:val="center"/>
                </w:tcPr>
                <w:p w:rsidRPr="00AF118A" w:rsidR="000465C9" w:rsidP="000465C9" w:rsidRDefault="000465C9" w14:paraId="329DB8ED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22" w:type="dxa"/>
                  <w:vAlign w:val="center"/>
                </w:tcPr>
                <w:p w:rsidRPr="00AF118A" w:rsidR="000465C9" w:rsidP="000465C9" w:rsidRDefault="000465C9" w14:paraId="67CC1F9B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Pr="00AF118A" w:rsidR="000465C9" w:rsidP="000465C9" w:rsidRDefault="000465C9" w14:paraId="1CE57067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Pr="00AF118A" w:rsidR="000465C9" w:rsidP="000465C9" w:rsidRDefault="000465C9" w14:paraId="2915D2E5" w14:textId="77777777">
                  <w:pPr>
                    <w:spacing w:after="0" w:line="480" w:lineRule="auto"/>
                    <w:jc w:val="both"/>
                    <w:rPr>
                      <w:rFonts w:ascii="Calibri" w:hAnsi="Calibri" w:eastAsia="Times New Roman" w:cs="Calibri"/>
                      <w:sz w:val="20"/>
                      <w:szCs w:val="20"/>
                    </w:rPr>
                  </w:pPr>
                </w:p>
              </w:tc>
            </w:tr>
          </w:tbl>
          <w:p w:rsidRPr="000465C9" w:rsidR="000465C9" w:rsidP="000465C9" w:rsidRDefault="000465C9" w14:paraId="068533AE" w14:textId="77777777">
            <w:pPr>
              <w:tabs>
                <w:tab w:val="left" w:pos="3870"/>
              </w:tabs>
            </w:pPr>
          </w:p>
        </w:tc>
      </w:tr>
    </w:tbl>
    <w:p w:rsidRPr="00B848D4" w:rsidR="00B848D4" w:rsidP="00B848D4" w:rsidRDefault="00B848D4" w14:paraId="3F62D97C" w14:textId="450A1549">
      <w:pPr>
        <w:tabs>
          <w:tab w:val="left" w:pos="5295"/>
        </w:tabs>
      </w:pPr>
    </w:p>
    <w:sectPr w:rsidRPr="00B848D4" w:rsidR="00B848D4" w:rsidSect="000465C9">
      <w:footerReference r:id="R44a9ae82b4c24597"/>
      <w:headerReference w:type="default" r:id="rId9"/>
      <w:footerReference w:type="default" r:id="rId10"/>
      <w:pgSz w:w="16838" w:h="11906" w:orient="landscape"/>
      <w:pgMar w:top="1134" w:right="1134" w:bottom="454" w:left="45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B76D" w14:textId="77777777" w:rsidR="004C3AF3" w:rsidRDefault="004C3AF3" w:rsidP="00BD3F84">
      <w:pPr>
        <w:spacing w:after="0" w:line="240" w:lineRule="auto"/>
      </w:pPr>
      <w:r>
        <w:separator/>
      </w:r>
    </w:p>
  </w:endnote>
  <w:endnote w:type="continuationSeparator" w:id="0">
    <w:p w14:paraId="497A2B82" w14:textId="77777777" w:rsidR="004C3AF3" w:rsidRDefault="004C3AF3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33A9E22A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1FBB" w14:textId="77777777" w:rsidR="004C3AF3" w:rsidRDefault="004C3AF3" w:rsidP="00BD3F84">
      <w:pPr>
        <w:spacing w:after="0" w:line="240" w:lineRule="auto"/>
      </w:pPr>
      <w:r>
        <w:separator/>
      </w:r>
    </w:p>
  </w:footnote>
  <w:footnote w:type="continuationSeparator" w:id="0">
    <w:p w14:paraId="13BE031D" w14:textId="77777777" w:rsidR="004C3AF3" w:rsidRDefault="004C3AF3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8646"/>
      <w:gridCol w:w="4962"/>
    </w:tblGrid>
    <w:tr w:rsidRPr="00C311D6" w:rsidR="004A22C2" w:rsidTr="000465C9" w14:paraId="40415D16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10071D0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1006763684" name="Resim 1006763684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8646" w:type="dxa"/>
          <w:noWrap/>
          <w:vAlign w:val="center"/>
        </w:tcPr>
        <w:p w:rsidRPr="00CB1060" w:rsidR="004A22C2" w:rsidP="004A22C2" w:rsidRDefault="004A22C2" w14:paraId="691B248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51556BC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5515244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4962" w:type="dxa"/>
          <w:noWrap/>
          <w:vAlign w:val="center"/>
        </w:tcPr>
        <w:p w:rsidRPr="008D50BA" w:rsidR="004A22C2" w:rsidP="004A22C2" w:rsidRDefault="004A22C2" w14:paraId="271DE0AF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0465C9" w14:paraId="46387A6D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269CE1B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8646" w:type="dxa"/>
          <w:vMerge w:val="restart"/>
          <w:noWrap/>
          <w:vAlign w:val="center"/>
          <w:hideMark/>
        </w:tcPr>
        <w:p w:rsidRPr="00CB1060" w:rsidR="004A22C2" w:rsidP="004A22C2" w:rsidRDefault="00DD5402" w14:paraId="6B8C29A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KURUCU ÜYE LİSTESİ</w:t>
          </w:r>
        </w:p>
      </w:tc>
      <w:tc>
        <w:tcPr>
          <w:tcW w:w="4962" w:type="dxa"/>
          <w:noWrap/>
          <w:vAlign w:val="center"/>
          <w:hideMark/>
        </w:tcPr>
        <w:p w:rsidRPr="00797F78" w:rsidR="004A22C2" w:rsidP="004A22C2" w:rsidRDefault="004A22C2" w14:paraId="7B27F03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KYS-FR/DB‐SKS/21</w:t>
          </w:r>
        </w:p>
      </w:tc>
    </w:tr>
    <w:tr w:rsidRPr="00C311D6" w:rsidR="004A22C2" w:rsidTr="000465C9" w14:paraId="3AE0090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FBD83D5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8646" w:type="dxa"/>
          <w:vMerge/>
          <w:vAlign w:val="center"/>
          <w:hideMark/>
        </w:tcPr>
        <w:p w:rsidRPr="00C311D6" w:rsidR="004A22C2" w:rsidP="004A22C2" w:rsidRDefault="004A22C2" w14:paraId="2477733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4962" w:type="dxa"/>
          <w:noWrap/>
          <w:vAlign w:val="center"/>
          <w:hideMark/>
        </w:tcPr>
        <w:p w:rsidRPr="00797F78" w:rsidR="004A22C2" w:rsidP="004A22C2" w:rsidRDefault="004A22C2" w14:paraId="158C1A7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0465C9" w14:paraId="6A2F7EF1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FC6CABA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8646" w:type="dxa"/>
          <w:vMerge/>
          <w:vAlign w:val="center"/>
          <w:hideMark/>
        </w:tcPr>
        <w:p w:rsidRPr="00C311D6" w:rsidR="004A22C2" w:rsidP="004A22C2" w:rsidRDefault="004A22C2" w14:paraId="485C071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4962" w:type="dxa"/>
          <w:noWrap/>
          <w:vAlign w:val="center"/>
          <w:hideMark/>
        </w:tcPr>
        <w:p w:rsidRPr="00797F78" w:rsidR="004A22C2" w:rsidP="004A22C2" w:rsidRDefault="004A22C2" w14:paraId="0D895FD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0465C9" w14:paraId="31AC9BA5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B25E5B4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8646" w:type="dxa"/>
          <w:vMerge/>
          <w:vAlign w:val="center"/>
          <w:hideMark/>
        </w:tcPr>
        <w:p w:rsidRPr="00C311D6" w:rsidR="004A22C2" w:rsidP="004A22C2" w:rsidRDefault="004A22C2" w14:paraId="37E9F16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4962" w:type="dxa"/>
          <w:noWrap/>
          <w:vAlign w:val="center"/>
          <w:hideMark/>
        </w:tcPr>
        <w:p w:rsidRPr="005247D2" w:rsidR="004A22C2" w:rsidP="004A22C2" w:rsidRDefault="005247D2" w14:paraId="24DF9D9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45DBC5DC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109980">
    <w:abstractNumId w:val="3"/>
  </w:num>
  <w:num w:numId="2" w16cid:durableId="1830444246">
    <w:abstractNumId w:val="1"/>
  </w:num>
  <w:num w:numId="3" w16cid:durableId="1206018030">
    <w:abstractNumId w:val="2"/>
  </w:num>
  <w:num w:numId="4" w16cid:durableId="1813325716">
    <w:abstractNumId w:val="4"/>
  </w:num>
  <w:num w:numId="5" w16cid:durableId="145027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D4"/>
    <w:rsid w:val="00021074"/>
    <w:rsid w:val="00043054"/>
    <w:rsid w:val="000465C9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82A99"/>
    <w:rsid w:val="003B5A8A"/>
    <w:rsid w:val="00403207"/>
    <w:rsid w:val="00432F6F"/>
    <w:rsid w:val="0044058E"/>
    <w:rsid w:val="004A22C2"/>
    <w:rsid w:val="004B3864"/>
    <w:rsid w:val="004B5D47"/>
    <w:rsid w:val="004C04B8"/>
    <w:rsid w:val="004C3AF3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7425B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05C06"/>
    <w:rsid w:val="00B16670"/>
    <w:rsid w:val="00B76C45"/>
    <w:rsid w:val="00B774E5"/>
    <w:rsid w:val="00B848D4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A83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2.xml" Id="R44a9ae82b4c245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ÖĞRENCİ KULÜPLERİ KURUCU ÜYE LİSTESİ 2</Template>
  <TotalTime>4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2026-07-13T10:47:00Z</dcterms:created>
  <dcterms:modified xsi:type="dcterms:W3CDTF">2026-07-13T10:51:00Z</dcterms:modified>
</cp:coreProperties>
</file>