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4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223" w:type="dxa"/>
        <w:tblLook w:val="04A0" w:firstRow="1" w:lastRow="0" w:firstColumn="1" w:lastColumn="0" w:noHBand="0" w:noVBand="1"/>
      </w:tblPr>
      <w:tblGrid>
        <w:gridCol w:w="10308"/>
      </w:tblGrid>
      <w:tr w:rsidR="00C90B6E" w:rsidTr="00C91826" w14:paraId="1A76B6E1" w14:textId="77777777">
        <w:trPr>
          <w:trHeight w:val="9525"/>
        </w:trPr>
        <w:tc>
          <w:tcPr>
            <w:tcW w:w="10223" w:type="dxa"/>
          </w:tcPr>
          <w:tbl>
            <w:tblPr>
              <w:tblpPr w:leftFromText="141" w:rightFromText="141" w:vertAnchor="text" w:horzAnchor="margin" w:tblpY="-260"/>
              <w:tblOverlap w:val="never"/>
              <w:tblW w:w="4987" w:type="pct"/>
              <w:tblBorders>
                <w:top w:val="double" w:color="auto" w:sz="4" w:space="0"/>
                <w:left w:val="double" w:color="auto" w:sz="4" w:space="0"/>
                <w:bottom w:val="double" w:color="auto" w:sz="4" w:space="0"/>
                <w:right w:val="double" w:color="auto" w:sz="4" w:space="0"/>
                <w:insideH w:val="dotted" w:color="auto" w:sz="4" w:space="0"/>
                <w:insideV w:val="double" w:color="auto" w:sz="4" w:space="0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291"/>
              <w:gridCol w:w="8745"/>
            </w:tblGrid>
            <w:tr w:rsidRPr="003B1A51" w:rsidR="00DA00D4" w:rsidTr="00DA00D4" w14:paraId="1D974EF5" w14:textId="77777777">
              <w:trPr>
                <w:cantSplit/>
                <w:trHeight w:val="433"/>
              </w:trPr>
              <w:tc>
                <w:tcPr>
                  <w:tcW w:w="643" w:type="pct"/>
                  <w:vMerge w:val="restart"/>
                  <w:vAlign w:val="center"/>
                </w:tcPr>
                <w:p w:rsidRPr="00D42B49" w:rsidR="00DA00D4" w:rsidP="00DA00D4" w:rsidRDefault="00DA00D4" w14:paraId="0BA9E15E" w14:textId="77777777">
                  <w:pPr>
                    <w:jc w:val="center"/>
                    <w:rPr>
                      <w:rFonts w:ascii="Arial" w:hAnsi="Arial" w:cs="Arial"/>
                      <w:lang w:eastAsia="tr-TR"/>
                    </w:rPr>
                  </w:pPr>
                  <w:r>
                    <w:rPr>
                      <w:noProof/>
                      <w:lang w:eastAsia="tr-TR"/>
                    </w:rPr>
                    <w:drawing>
                      <wp:inline distT="0" distB="0" distL="0" distR="0" wp14:anchorId="2EBC4D28" wp14:editId="36D64E30">
                        <wp:extent cx="715907" cy="666750"/>
                        <wp:effectExtent l="0" t="0" r="8255" b="0"/>
                        <wp:docPr id="2" name="Resim 2" descr="https://kid.trabzon.edu.tr/Share/8347A1FB6B6E98BCF1810516920C478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kid.trabzon.edu.tr/Share/8347A1FB6B6E98BCF1810516920C47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 flipH="1" flipV="1">
                                  <a:off x="0" y="0"/>
                                  <a:ext cx="764274" cy="7117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357" w:type="pct"/>
                  <w:vMerge w:val="restart"/>
                  <w:vAlign w:val="center"/>
                </w:tcPr>
                <w:p w:rsidRPr="005D058D" w:rsidR="00DA00D4" w:rsidP="00DA00D4" w:rsidRDefault="00DA00D4" w14:paraId="0F378774" w14:textId="77777777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5D058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T.C.</w:t>
                  </w:r>
                </w:p>
                <w:p w:rsidRPr="005D058D" w:rsidR="00DA00D4" w:rsidP="00DA00D4" w:rsidRDefault="00DA00D4" w14:paraId="6054185F" w14:textId="77777777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5D058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TRABZON ÜNİVERSİTESİ</w:t>
                  </w:r>
                </w:p>
                <w:p w:rsidRPr="005D462C" w:rsidR="00DA00D4" w:rsidP="00DA00D4" w:rsidRDefault="00DA00D4" w14:paraId="1537ED4D" w14:textId="77777777">
                  <w:pPr>
                    <w:tabs>
                      <w:tab w:val="left" w:pos="7695"/>
                    </w:tabs>
                    <w:spacing w:line="240" w:lineRule="auto"/>
                    <w:contextualSpacing/>
                    <w:jc w:val="center"/>
                    <w:rPr>
                      <w:rFonts w:ascii="Arial" w:hAnsi="Arial" w:cs="Arial"/>
                    </w:rPr>
                  </w:pPr>
                  <w:r w:rsidRPr="005D058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ÖĞRENCİ KULÜPLERİ GENEL KURUL KATILIM İMZA LİSTESİ</w:t>
                  </w:r>
                </w:p>
              </w:tc>
            </w:tr>
            <w:tr w:rsidRPr="003B1A51" w:rsidR="00DA00D4" w:rsidTr="00DA00D4" w14:paraId="00A56F93" w14:textId="77777777">
              <w:trPr>
                <w:cantSplit/>
                <w:trHeight w:val="433"/>
              </w:trPr>
              <w:tc>
                <w:tcPr>
                  <w:tcW w:w="643" w:type="pct"/>
                  <w:vMerge/>
                  <w:vAlign w:val="center"/>
                </w:tcPr>
                <w:p w:rsidRPr="00D42B49" w:rsidR="00DA00D4" w:rsidP="00DA00D4" w:rsidRDefault="00DA00D4" w14:paraId="50BCD862" w14:textId="77777777">
                  <w:pPr>
                    <w:jc w:val="center"/>
                    <w:rPr>
                      <w:rFonts w:ascii="Arial" w:hAnsi="Arial" w:cs="Arial"/>
                      <w:b/>
                      <w:lang w:eastAsia="tr-TR"/>
                    </w:rPr>
                  </w:pPr>
                </w:p>
              </w:tc>
              <w:tc>
                <w:tcPr>
                  <w:tcW w:w="4357" w:type="pct"/>
                  <w:vMerge/>
                  <w:vAlign w:val="center"/>
                </w:tcPr>
                <w:p w:rsidRPr="00D42B49" w:rsidR="00DA00D4" w:rsidP="00DA00D4" w:rsidRDefault="00DA00D4" w14:paraId="77C5F719" w14:textId="77777777">
                  <w:pPr>
                    <w:jc w:val="center"/>
                    <w:rPr>
                      <w:rFonts w:ascii="Arial" w:hAnsi="Arial" w:cs="Arial"/>
                      <w:b/>
                      <w:bCs/>
                      <w:sz w:val="44"/>
                      <w:szCs w:val="44"/>
                      <w:lang w:eastAsia="tr-TR"/>
                    </w:rPr>
                  </w:pPr>
                </w:p>
              </w:tc>
            </w:tr>
            <w:tr w:rsidRPr="003B1A51" w:rsidR="00DA00D4" w:rsidTr="00DA00D4" w14:paraId="7F7BE57E" w14:textId="77777777">
              <w:trPr>
                <w:cantSplit/>
                <w:trHeight w:val="433"/>
              </w:trPr>
              <w:tc>
                <w:tcPr>
                  <w:tcW w:w="643" w:type="pct"/>
                  <w:vMerge/>
                  <w:vAlign w:val="center"/>
                </w:tcPr>
                <w:p w:rsidRPr="00D42B49" w:rsidR="00DA00D4" w:rsidP="00DA00D4" w:rsidRDefault="00DA00D4" w14:paraId="65B606AF" w14:textId="77777777">
                  <w:pPr>
                    <w:jc w:val="center"/>
                    <w:rPr>
                      <w:rFonts w:ascii="Arial" w:hAnsi="Arial" w:cs="Arial"/>
                      <w:b/>
                      <w:lang w:eastAsia="tr-TR"/>
                    </w:rPr>
                  </w:pPr>
                </w:p>
              </w:tc>
              <w:tc>
                <w:tcPr>
                  <w:tcW w:w="4357" w:type="pct"/>
                  <w:vMerge/>
                  <w:vAlign w:val="center"/>
                </w:tcPr>
                <w:p w:rsidRPr="00D42B49" w:rsidR="00DA00D4" w:rsidP="00DA00D4" w:rsidRDefault="00DA00D4" w14:paraId="132B4ED4" w14:textId="77777777">
                  <w:pPr>
                    <w:jc w:val="center"/>
                    <w:rPr>
                      <w:rFonts w:ascii="Arial" w:hAnsi="Arial" w:cs="Arial"/>
                      <w:b/>
                      <w:bCs/>
                      <w:sz w:val="44"/>
                      <w:szCs w:val="44"/>
                      <w:lang w:eastAsia="tr-TR"/>
                    </w:rPr>
                  </w:pPr>
                </w:p>
              </w:tc>
            </w:tr>
            <w:tr w:rsidRPr="003B1A51" w:rsidR="00DA00D4" w:rsidTr="00DA00D4" w14:paraId="1B4BC22F" w14:textId="77777777">
              <w:trPr>
                <w:cantSplit/>
                <w:trHeight w:val="433"/>
              </w:trPr>
              <w:tc>
                <w:tcPr>
                  <w:tcW w:w="643" w:type="pct"/>
                  <w:vMerge/>
                  <w:vAlign w:val="center"/>
                </w:tcPr>
                <w:p w:rsidRPr="00D42B49" w:rsidR="00DA00D4" w:rsidP="00DA00D4" w:rsidRDefault="00DA00D4" w14:paraId="4F2001BE" w14:textId="77777777">
                  <w:pPr>
                    <w:jc w:val="center"/>
                    <w:rPr>
                      <w:rFonts w:ascii="Arial" w:hAnsi="Arial" w:cs="Arial"/>
                      <w:b/>
                      <w:lang w:eastAsia="tr-TR"/>
                    </w:rPr>
                  </w:pPr>
                </w:p>
              </w:tc>
              <w:tc>
                <w:tcPr>
                  <w:tcW w:w="4357" w:type="pct"/>
                  <w:vMerge/>
                  <w:vAlign w:val="center"/>
                </w:tcPr>
                <w:p w:rsidRPr="00D42B49" w:rsidR="00DA00D4" w:rsidP="00DA00D4" w:rsidRDefault="00DA00D4" w14:paraId="19EFB051" w14:textId="77777777">
                  <w:pPr>
                    <w:jc w:val="center"/>
                    <w:rPr>
                      <w:rFonts w:ascii="Arial" w:hAnsi="Arial" w:cs="Arial"/>
                      <w:b/>
                      <w:bCs/>
                      <w:sz w:val="44"/>
                      <w:szCs w:val="44"/>
                      <w:lang w:eastAsia="tr-TR"/>
                    </w:rPr>
                  </w:pPr>
                </w:p>
              </w:tc>
            </w:tr>
          </w:tbl>
          <w:p w:rsidR="00DA00D4" w:rsidP="00DA00D4" w:rsidRDefault="00DA00D4" w14:paraId="446545BD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Pr="004A1028" w:rsidR="00DA00D4" w:rsidP="00DA00D4" w:rsidRDefault="00DA00D4" w14:paraId="7C313421" w14:textId="7777777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Kulüp</w:t>
            </w:r>
            <w:r w:rsidRPr="00B46C9F">
              <w:rPr>
                <w:rFonts w:ascii="Arial" w:hAnsi="Arial" w:cs="Arial"/>
                <w:b/>
                <w:sz w:val="24"/>
                <w:szCs w:val="24"/>
              </w:rPr>
              <w:t xml:space="preserve"> Adı:</w:t>
            </w:r>
            <w:r w:rsidRPr="00B46C9F">
              <w:rPr>
                <w:rFonts w:ascii="Arial" w:hAnsi="Arial" w:cs="Arial"/>
                <w:b/>
                <w:sz w:val="24"/>
                <w:szCs w:val="24"/>
              </w:rPr>
              <w:tab/>
            </w:r>
            <w:r>
              <w:rPr>
                <w:rFonts w:ascii="Arial" w:hAnsi="Arial" w:cs="Arial"/>
                <w:b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z w:val="28"/>
                <w:szCs w:val="28"/>
              </w:rPr>
              <w:tab/>
              <w:t xml:space="preserve">                  </w:t>
            </w:r>
            <w:r w:rsidRPr="00B46C9F">
              <w:rPr>
                <w:rFonts w:ascii="Arial" w:hAnsi="Arial" w:cs="Arial"/>
                <w:b/>
                <w:sz w:val="24"/>
                <w:szCs w:val="24"/>
              </w:rPr>
              <w:t>…/…/20…</w:t>
            </w:r>
            <w:r w:rsidRPr="00B46C9F">
              <w:rPr>
                <w:rFonts w:ascii="Arial" w:hAnsi="Arial" w:cs="Arial"/>
                <w:b/>
                <w:sz w:val="24"/>
                <w:szCs w:val="24"/>
              </w:rPr>
              <w:tab/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 </w:t>
            </w:r>
            <w:r>
              <w:rPr>
                <w:rFonts w:ascii="Arial" w:hAnsi="Arial" w:cs="Arial"/>
                <w:b/>
                <w:sz w:val="28"/>
                <w:szCs w:val="28"/>
              </w:rPr>
              <w:tab/>
              <w:t xml:space="preserve">  </w:t>
            </w:r>
          </w:p>
          <w:tbl>
            <w:tblPr>
              <w:tblStyle w:val="TabloKlavuzu"/>
              <w:tblW w:w="10082" w:type="dxa"/>
              <w:tblLook w:val="04A0" w:firstRow="1" w:lastRow="0" w:firstColumn="1" w:lastColumn="0" w:noHBand="0" w:noVBand="1"/>
            </w:tblPr>
            <w:tblGrid>
              <w:gridCol w:w="683"/>
              <w:gridCol w:w="3025"/>
              <w:gridCol w:w="1778"/>
              <w:gridCol w:w="3027"/>
              <w:gridCol w:w="1569"/>
            </w:tblGrid>
            <w:tr w:rsidRPr="00BC3CD4" w:rsidR="00DA00D4" w:rsidTr="00EC0BA2" w14:paraId="2F990DF5" w14:textId="77777777">
              <w:trPr>
                <w:trHeight w:val="384"/>
              </w:trPr>
              <w:tc>
                <w:tcPr>
                  <w:tcW w:w="683" w:type="dxa"/>
                  <w:noWrap/>
                  <w:vAlign w:val="center"/>
                  <w:hideMark/>
                </w:tcPr>
                <w:p w:rsidRPr="00BC3CD4" w:rsidR="00DA00D4" w:rsidP="00DA00D4" w:rsidRDefault="00DA00D4" w14:paraId="06A9D957" w14:textId="77777777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BC3CD4">
                    <w:rPr>
                      <w:rFonts w:ascii="Arial" w:hAnsi="Arial" w:cs="Arial"/>
                      <w:b/>
                      <w:bCs/>
                    </w:rPr>
                    <w:t>Sıra</w:t>
                  </w:r>
                </w:p>
              </w:tc>
              <w:tc>
                <w:tcPr>
                  <w:tcW w:w="3025" w:type="dxa"/>
                  <w:noWrap/>
                  <w:vAlign w:val="center"/>
                  <w:hideMark/>
                </w:tcPr>
                <w:p w:rsidRPr="00BC3CD4" w:rsidR="00DA00D4" w:rsidP="00DA00D4" w:rsidRDefault="00DA00D4" w14:paraId="3D03A21E" w14:textId="77777777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BC3CD4">
                    <w:rPr>
                      <w:rFonts w:ascii="Arial" w:hAnsi="Arial" w:cs="Arial"/>
                      <w:b/>
                      <w:bCs/>
                    </w:rPr>
                    <w:t xml:space="preserve">Ad - </w:t>
                  </w:r>
                  <w:proofErr w:type="spellStart"/>
                  <w:r w:rsidRPr="00BC3CD4">
                    <w:rPr>
                      <w:rFonts w:ascii="Arial" w:hAnsi="Arial" w:cs="Arial"/>
                      <w:b/>
                      <w:bCs/>
                    </w:rPr>
                    <w:t>Soyad</w:t>
                  </w:r>
                  <w:proofErr w:type="spellEnd"/>
                </w:p>
              </w:tc>
              <w:tc>
                <w:tcPr>
                  <w:tcW w:w="1778" w:type="dxa"/>
                  <w:noWrap/>
                  <w:vAlign w:val="center"/>
                  <w:hideMark/>
                </w:tcPr>
                <w:p w:rsidRPr="00BC3CD4" w:rsidR="00DA00D4" w:rsidP="00DA00D4" w:rsidRDefault="00DA00D4" w14:paraId="4F6F25A0" w14:textId="77777777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BC3CD4">
                    <w:rPr>
                      <w:rFonts w:ascii="Arial" w:hAnsi="Arial" w:cs="Arial"/>
                      <w:b/>
                      <w:bCs/>
                    </w:rPr>
                    <w:t>Telefon No</w:t>
                  </w:r>
                </w:p>
              </w:tc>
              <w:tc>
                <w:tcPr>
                  <w:tcW w:w="3027" w:type="dxa"/>
                  <w:noWrap/>
                  <w:vAlign w:val="center"/>
                  <w:hideMark/>
                </w:tcPr>
                <w:p w:rsidRPr="00BC3CD4" w:rsidR="00DA00D4" w:rsidP="00DA00D4" w:rsidRDefault="00DA00D4" w14:paraId="760344F6" w14:textId="77777777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Fakülte / Yüksekokul / MYO</w:t>
                  </w:r>
                </w:p>
              </w:tc>
              <w:tc>
                <w:tcPr>
                  <w:tcW w:w="1569" w:type="dxa"/>
                  <w:noWrap/>
                  <w:vAlign w:val="center"/>
                  <w:hideMark/>
                </w:tcPr>
                <w:p w:rsidRPr="00BC3CD4" w:rsidR="00DA00D4" w:rsidP="00DA00D4" w:rsidRDefault="00DA00D4" w14:paraId="76798966" w14:textId="77777777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BC3CD4">
                    <w:rPr>
                      <w:rFonts w:ascii="Arial" w:hAnsi="Arial" w:cs="Arial"/>
                      <w:b/>
                      <w:bCs/>
                    </w:rPr>
                    <w:t>İmza</w:t>
                  </w:r>
                </w:p>
              </w:tc>
            </w:tr>
            <w:tr w:rsidRPr="00BC3CD4" w:rsidR="00DA00D4" w:rsidTr="00EC0BA2" w14:paraId="09B84EFC" w14:textId="77777777">
              <w:trPr>
                <w:trHeight w:val="384"/>
              </w:trPr>
              <w:tc>
                <w:tcPr>
                  <w:tcW w:w="683" w:type="dxa"/>
                  <w:noWrap/>
                  <w:vAlign w:val="center"/>
                </w:tcPr>
                <w:p w:rsidRPr="00BC3CD4" w:rsidR="00DA00D4" w:rsidP="00DA00D4" w:rsidRDefault="00DA00D4" w14:paraId="1DB94C3E" w14:textId="77777777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1</w:t>
                  </w:r>
                </w:p>
              </w:tc>
              <w:tc>
                <w:tcPr>
                  <w:tcW w:w="3025" w:type="dxa"/>
                  <w:noWrap/>
                  <w:vAlign w:val="center"/>
                </w:tcPr>
                <w:p w:rsidRPr="00BC3CD4" w:rsidR="00DA00D4" w:rsidP="00DA00D4" w:rsidRDefault="00DA00D4" w14:paraId="68AEB100" w14:textId="7777777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78" w:type="dxa"/>
                  <w:noWrap/>
                  <w:vAlign w:val="center"/>
                </w:tcPr>
                <w:p w:rsidRPr="00BC3CD4" w:rsidR="00DA00D4" w:rsidP="00DA00D4" w:rsidRDefault="00DA00D4" w14:paraId="10C93BF9" w14:textId="7777777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027" w:type="dxa"/>
                  <w:noWrap/>
                  <w:vAlign w:val="center"/>
                </w:tcPr>
                <w:p w:rsidRPr="00BC3CD4" w:rsidR="00DA00D4" w:rsidP="00DA00D4" w:rsidRDefault="00DA00D4" w14:paraId="130E734F" w14:textId="7777777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9" w:type="dxa"/>
                  <w:noWrap/>
                  <w:vAlign w:val="center"/>
                  <w:hideMark/>
                </w:tcPr>
                <w:p w:rsidRPr="00BC3CD4" w:rsidR="00DA00D4" w:rsidP="00DA00D4" w:rsidRDefault="00DA00D4" w14:paraId="2C6A6BDA" w14:textId="77777777">
                  <w:pPr>
                    <w:rPr>
                      <w:rFonts w:ascii="Arial" w:hAnsi="Arial" w:cs="Arial"/>
                    </w:rPr>
                  </w:pPr>
                  <w:r w:rsidRPr="00BC3CD4">
                    <w:rPr>
                      <w:rFonts w:ascii="Arial" w:hAnsi="Arial" w:cs="Arial"/>
                    </w:rPr>
                    <w:t> </w:t>
                  </w:r>
                </w:p>
              </w:tc>
            </w:tr>
            <w:tr w:rsidRPr="00BC3CD4" w:rsidR="00DA00D4" w:rsidTr="00EC0BA2" w14:paraId="7B0231B8" w14:textId="77777777">
              <w:trPr>
                <w:trHeight w:val="384"/>
              </w:trPr>
              <w:tc>
                <w:tcPr>
                  <w:tcW w:w="683" w:type="dxa"/>
                  <w:noWrap/>
                  <w:vAlign w:val="center"/>
                </w:tcPr>
                <w:p w:rsidRPr="00BC3CD4" w:rsidR="00DA00D4" w:rsidP="00DA00D4" w:rsidRDefault="00DA00D4" w14:paraId="7EBAC347" w14:textId="77777777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2</w:t>
                  </w:r>
                </w:p>
              </w:tc>
              <w:tc>
                <w:tcPr>
                  <w:tcW w:w="3025" w:type="dxa"/>
                  <w:noWrap/>
                  <w:vAlign w:val="center"/>
                </w:tcPr>
                <w:p w:rsidRPr="00BC3CD4" w:rsidR="00DA00D4" w:rsidP="00DA00D4" w:rsidRDefault="00DA00D4" w14:paraId="5DE281AA" w14:textId="7777777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78" w:type="dxa"/>
                  <w:noWrap/>
                  <w:vAlign w:val="center"/>
                </w:tcPr>
                <w:p w:rsidRPr="00BC3CD4" w:rsidR="00DA00D4" w:rsidP="00DA00D4" w:rsidRDefault="00DA00D4" w14:paraId="55952ECC" w14:textId="7777777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027" w:type="dxa"/>
                  <w:noWrap/>
                  <w:vAlign w:val="center"/>
                </w:tcPr>
                <w:p w:rsidRPr="00BC3CD4" w:rsidR="00DA00D4" w:rsidP="00DA00D4" w:rsidRDefault="00DA00D4" w14:paraId="5731325B" w14:textId="7777777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9" w:type="dxa"/>
                  <w:noWrap/>
                  <w:vAlign w:val="center"/>
                  <w:hideMark/>
                </w:tcPr>
                <w:p w:rsidRPr="00BC3CD4" w:rsidR="00DA00D4" w:rsidP="00DA00D4" w:rsidRDefault="00DA00D4" w14:paraId="1565BCA1" w14:textId="77777777">
                  <w:pPr>
                    <w:rPr>
                      <w:rFonts w:ascii="Arial" w:hAnsi="Arial" w:cs="Arial"/>
                    </w:rPr>
                  </w:pPr>
                  <w:r w:rsidRPr="00BC3CD4">
                    <w:rPr>
                      <w:rFonts w:ascii="Arial" w:hAnsi="Arial" w:cs="Arial"/>
                    </w:rPr>
                    <w:t> </w:t>
                  </w:r>
                </w:p>
              </w:tc>
            </w:tr>
            <w:tr w:rsidRPr="00BC3CD4" w:rsidR="00DA00D4" w:rsidTr="00EC0BA2" w14:paraId="512A9357" w14:textId="77777777">
              <w:trPr>
                <w:trHeight w:val="384"/>
              </w:trPr>
              <w:tc>
                <w:tcPr>
                  <w:tcW w:w="683" w:type="dxa"/>
                  <w:noWrap/>
                  <w:vAlign w:val="center"/>
                </w:tcPr>
                <w:p w:rsidRPr="00BC3CD4" w:rsidR="00DA00D4" w:rsidP="00DA00D4" w:rsidRDefault="00DA00D4" w14:paraId="1E3A59C1" w14:textId="77777777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3</w:t>
                  </w:r>
                </w:p>
              </w:tc>
              <w:tc>
                <w:tcPr>
                  <w:tcW w:w="3025" w:type="dxa"/>
                  <w:noWrap/>
                  <w:vAlign w:val="center"/>
                </w:tcPr>
                <w:p w:rsidRPr="00BC3CD4" w:rsidR="00DA00D4" w:rsidP="00DA00D4" w:rsidRDefault="00DA00D4" w14:paraId="3F9208F8" w14:textId="7777777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78" w:type="dxa"/>
                  <w:noWrap/>
                  <w:vAlign w:val="center"/>
                </w:tcPr>
                <w:p w:rsidRPr="00BC3CD4" w:rsidR="00DA00D4" w:rsidP="00DA00D4" w:rsidRDefault="00DA00D4" w14:paraId="606EF359" w14:textId="7777777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027" w:type="dxa"/>
                  <w:noWrap/>
                  <w:vAlign w:val="center"/>
                </w:tcPr>
                <w:p w:rsidRPr="00BC3CD4" w:rsidR="00DA00D4" w:rsidP="00DA00D4" w:rsidRDefault="00DA00D4" w14:paraId="1B7A94B2" w14:textId="7777777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9" w:type="dxa"/>
                  <w:noWrap/>
                  <w:vAlign w:val="center"/>
                  <w:hideMark/>
                </w:tcPr>
                <w:p w:rsidRPr="00BC3CD4" w:rsidR="00DA00D4" w:rsidP="00DA00D4" w:rsidRDefault="00DA00D4" w14:paraId="48A731B4" w14:textId="77777777">
                  <w:pPr>
                    <w:rPr>
                      <w:rFonts w:ascii="Arial" w:hAnsi="Arial" w:cs="Arial"/>
                    </w:rPr>
                  </w:pPr>
                  <w:r w:rsidRPr="00BC3CD4">
                    <w:rPr>
                      <w:rFonts w:ascii="Arial" w:hAnsi="Arial" w:cs="Arial"/>
                    </w:rPr>
                    <w:t> </w:t>
                  </w:r>
                </w:p>
              </w:tc>
            </w:tr>
            <w:tr w:rsidRPr="00BC3CD4" w:rsidR="00DA00D4" w:rsidTr="00EC0BA2" w14:paraId="4BE28371" w14:textId="77777777">
              <w:trPr>
                <w:trHeight w:val="384"/>
              </w:trPr>
              <w:tc>
                <w:tcPr>
                  <w:tcW w:w="683" w:type="dxa"/>
                  <w:noWrap/>
                  <w:vAlign w:val="center"/>
                </w:tcPr>
                <w:p w:rsidRPr="00BC3CD4" w:rsidR="00DA00D4" w:rsidP="00DA00D4" w:rsidRDefault="00DA00D4" w14:paraId="69635F59" w14:textId="77777777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4</w:t>
                  </w:r>
                </w:p>
              </w:tc>
              <w:tc>
                <w:tcPr>
                  <w:tcW w:w="3025" w:type="dxa"/>
                  <w:noWrap/>
                  <w:vAlign w:val="center"/>
                </w:tcPr>
                <w:p w:rsidRPr="00BC3CD4" w:rsidR="00DA00D4" w:rsidP="00DA00D4" w:rsidRDefault="00DA00D4" w14:paraId="244DC502" w14:textId="7777777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78" w:type="dxa"/>
                  <w:noWrap/>
                  <w:vAlign w:val="center"/>
                </w:tcPr>
                <w:p w:rsidRPr="00BC3CD4" w:rsidR="00DA00D4" w:rsidP="00DA00D4" w:rsidRDefault="00DA00D4" w14:paraId="568B91E0" w14:textId="7777777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027" w:type="dxa"/>
                  <w:noWrap/>
                  <w:vAlign w:val="center"/>
                </w:tcPr>
                <w:p w:rsidRPr="00BC3CD4" w:rsidR="00DA00D4" w:rsidP="00DA00D4" w:rsidRDefault="00DA00D4" w14:paraId="43682866" w14:textId="7777777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9" w:type="dxa"/>
                  <w:noWrap/>
                  <w:vAlign w:val="center"/>
                  <w:hideMark/>
                </w:tcPr>
                <w:p w:rsidRPr="00BC3CD4" w:rsidR="00DA00D4" w:rsidP="00DA00D4" w:rsidRDefault="00DA00D4" w14:paraId="0DE2ABB9" w14:textId="77777777">
                  <w:pPr>
                    <w:rPr>
                      <w:rFonts w:ascii="Arial" w:hAnsi="Arial" w:cs="Arial"/>
                    </w:rPr>
                  </w:pPr>
                  <w:r w:rsidRPr="00BC3CD4">
                    <w:rPr>
                      <w:rFonts w:ascii="Arial" w:hAnsi="Arial" w:cs="Arial"/>
                    </w:rPr>
                    <w:t> </w:t>
                  </w:r>
                </w:p>
              </w:tc>
            </w:tr>
            <w:tr w:rsidRPr="00BC3CD4" w:rsidR="00DA00D4" w:rsidTr="00EC0BA2" w14:paraId="25FE1F21" w14:textId="77777777">
              <w:trPr>
                <w:trHeight w:val="384"/>
              </w:trPr>
              <w:tc>
                <w:tcPr>
                  <w:tcW w:w="683" w:type="dxa"/>
                  <w:noWrap/>
                  <w:vAlign w:val="center"/>
                </w:tcPr>
                <w:p w:rsidRPr="00BC3CD4" w:rsidR="00DA00D4" w:rsidP="00DA00D4" w:rsidRDefault="00DA00D4" w14:paraId="4BD95879" w14:textId="77777777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5</w:t>
                  </w:r>
                </w:p>
              </w:tc>
              <w:tc>
                <w:tcPr>
                  <w:tcW w:w="3025" w:type="dxa"/>
                  <w:noWrap/>
                  <w:vAlign w:val="center"/>
                </w:tcPr>
                <w:p w:rsidRPr="00BC3CD4" w:rsidR="00DA00D4" w:rsidP="00DA00D4" w:rsidRDefault="00DA00D4" w14:paraId="6C23EC4D" w14:textId="7777777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78" w:type="dxa"/>
                  <w:noWrap/>
                  <w:vAlign w:val="center"/>
                </w:tcPr>
                <w:p w:rsidRPr="00BC3CD4" w:rsidR="00DA00D4" w:rsidP="00DA00D4" w:rsidRDefault="00DA00D4" w14:paraId="392D37B7" w14:textId="7777777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027" w:type="dxa"/>
                  <w:noWrap/>
                  <w:vAlign w:val="center"/>
                </w:tcPr>
                <w:p w:rsidRPr="00BC3CD4" w:rsidR="00DA00D4" w:rsidP="00DA00D4" w:rsidRDefault="00DA00D4" w14:paraId="16BF3722" w14:textId="7777777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9" w:type="dxa"/>
                  <w:noWrap/>
                  <w:vAlign w:val="center"/>
                  <w:hideMark/>
                </w:tcPr>
                <w:p w:rsidRPr="00BC3CD4" w:rsidR="00DA00D4" w:rsidP="00DA00D4" w:rsidRDefault="00DA00D4" w14:paraId="40B2CA0D" w14:textId="77777777">
                  <w:pPr>
                    <w:rPr>
                      <w:rFonts w:ascii="Arial" w:hAnsi="Arial" w:cs="Arial"/>
                    </w:rPr>
                  </w:pPr>
                  <w:r w:rsidRPr="00BC3CD4">
                    <w:rPr>
                      <w:rFonts w:ascii="Arial" w:hAnsi="Arial" w:cs="Arial"/>
                    </w:rPr>
                    <w:t> </w:t>
                  </w:r>
                </w:p>
              </w:tc>
            </w:tr>
            <w:tr w:rsidRPr="00BC3CD4" w:rsidR="00DA00D4" w:rsidTr="00EC0BA2" w14:paraId="4D97F47D" w14:textId="77777777">
              <w:trPr>
                <w:trHeight w:val="381"/>
              </w:trPr>
              <w:tc>
                <w:tcPr>
                  <w:tcW w:w="683" w:type="dxa"/>
                  <w:noWrap/>
                  <w:vAlign w:val="center"/>
                </w:tcPr>
                <w:p w:rsidRPr="00BC3CD4" w:rsidR="00DA00D4" w:rsidP="00DA00D4" w:rsidRDefault="00DA00D4" w14:paraId="20FCF6A1" w14:textId="77777777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6</w:t>
                  </w:r>
                </w:p>
              </w:tc>
              <w:tc>
                <w:tcPr>
                  <w:tcW w:w="3025" w:type="dxa"/>
                  <w:noWrap/>
                  <w:vAlign w:val="center"/>
                </w:tcPr>
                <w:p w:rsidRPr="00BC3CD4" w:rsidR="00DA00D4" w:rsidP="00DA00D4" w:rsidRDefault="00DA00D4" w14:paraId="238E3676" w14:textId="7777777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78" w:type="dxa"/>
                  <w:noWrap/>
                  <w:vAlign w:val="center"/>
                </w:tcPr>
                <w:p w:rsidRPr="00BC3CD4" w:rsidR="00DA00D4" w:rsidP="00DA00D4" w:rsidRDefault="00DA00D4" w14:paraId="21CC1AA5" w14:textId="7777777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027" w:type="dxa"/>
                  <w:noWrap/>
                  <w:vAlign w:val="center"/>
                </w:tcPr>
                <w:p w:rsidRPr="00BC3CD4" w:rsidR="00DA00D4" w:rsidP="00DA00D4" w:rsidRDefault="00DA00D4" w14:paraId="2E26F440" w14:textId="7777777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9" w:type="dxa"/>
                  <w:noWrap/>
                  <w:vAlign w:val="center"/>
                  <w:hideMark/>
                </w:tcPr>
                <w:p w:rsidRPr="00BC3CD4" w:rsidR="00DA00D4" w:rsidP="00DA00D4" w:rsidRDefault="00DA00D4" w14:paraId="2774F998" w14:textId="77777777">
                  <w:pPr>
                    <w:rPr>
                      <w:rFonts w:ascii="Arial" w:hAnsi="Arial" w:cs="Arial"/>
                    </w:rPr>
                  </w:pPr>
                  <w:r w:rsidRPr="00BC3CD4">
                    <w:rPr>
                      <w:rFonts w:ascii="Arial" w:hAnsi="Arial" w:cs="Arial"/>
                    </w:rPr>
                    <w:t> </w:t>
                  </w:r>
                </w:p>
              </w:tc>
            </w:tr>
            <w:tr w:rsidRPr="00BC3CD4" w:rsidR="00DA00D4" w:rsidTr="00EC0BA2" w14:paraId="57141A83" w14:textId="77777777">
              <w:trPr>
                <w:trHeight w:val="381"/>
              </w:trPr>
              <w:tc>
                <w:tcPr>
                  <w:tcW w:w="683" w:type="dxa"/>
                  <w:noWrap/>
                  <w:vAlign w:val="center"/>
                </w:tcPr>
                <w:p w:rsidRPr="00BC3CD4" w:rsidR="00DA00D4" w:rsidP="00DA00D4" w:rsidRDefault="00DA00D4" w14:paraId="598B490F" w14:textId="77777777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7</w:t>
                  </w:r>
                </w:p>
              </w:tc>
              <w:tc>
                <w:tcPr>
                  <w:tcW w:w="3025" w:type="dxa"/>
                  <w:noWrap/>
                  <w:vAlign w:val="center"/>
                </w:tcPr>
                <w:p w:rsidRPr="00BC3CD4" w:rsidR="00DA00D4" w:rsidP="00DA00D4" w:rsidRDefault="00DA00D4" w14:paraId="4F7EA2A2" w14:textId="7777777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78" w:type="dxa"/>
                  <w:noWrap/>
                  <w:vAlign w:val="center"/>
                </w:tcPr>
                <w:p w:rsidRPr="00BC3CD4" w:rsidR="00DA00D4" w:rsidP="00DA00D4" w:rsidRDefault="00DA00D4" w14:paraId="4832070E" w14:textId="7777777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027" w:type="dxa"/>
                  <w:noWrap/>
                  <w:vAlign w:val="center"/>
                </w:tcPr>
                <w:p w:rsidRPr="00BC3CD4" w:rsidR="00DA00D4" w:rsidP="00DA00D4" w:rsidRDefault="00DA00D4" w14:paraId="424574A2" w14:textId="7777777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9" w:type="dxa"/>
                  <w:noWrap/>
                  <w:vAlign w:val="center"/>
                  <w:hideMark/>
                </w:tcPr>
                <w:p w:rsidRPr="00BC3CD4" w:rsidR="00DA00D4" w:rsidP="00DA00D4" w:rsidRDefault="00DA00D4" w14:paraId="7D984ECD" w14:textId="77777777">
                  <w:pPr>
                    <w:rPr>
                      <w:rFonts w:ascii="Arial" w:hAnsi="Arial" w:cs="Arial"/>
                    </w:rPr>
                  </w:pPr>
                  <w:r w:rsidRPr="00BC3CD4">
                    <w:rPr>
                      <w:rFonts w:ascii="Arial" w:hAnsi="Arial" w:cs="Arial"/>
                    </w:rPr>
                    <w:t> </w:t>
                  </w:r>
                </w:p>
              </w:tc>
            </w:tr>
            <w:tr w:rsidRPr="00BC3CD4" w:rsidR="00DA00D4" w:rsidTr="00EC0BA2" w14:paraId="33CAE274" w14:textId="77777777">
              <w:trPr>
                <w:trHeight w:val="381"/>
              </w:trPr>
              <w:tc>
                <w:tcPr>
                  <w:tcW w:w="683" w:type="dxa"/>
                  <w:noWrap/>
                  <w:vAlign w:val="center"/>
                </w:tcPr>
                <w:p w:rsidRPr="00BC3CD4" w:rsidR="00DA00D4" w:rsidP="00DA00D4" w:rsidRDefault="00DA00D4" w14:paraId="394A0029" w14:textId="77777777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8</w:t>
                  </w:r>
                </w:p>
              </w:tc>
              <w:tc>
                <w:tcPr>
                  <w:tcW w:w="3025" w:type="dxa"/>
                  <w:noWrap/>
                  <w:vAlign w:val="center"/>
                </w:tcPr>
                <w:p w:rsidRPr="00BC3CD4" w:rsidR="00DA00D4" w:rsidP="00DA00D4" w:rsidRDefault="00DA00D4" w14:paraId="66F5064D" w14:textId="7777777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78" w:type="dxa"/>
                  <w:noWrap/>
                  <w:vAlign w:val="center"/>
                </w:tcPr>
                <w:p w:rsidRPr="00BC3CD4" w:rsidR="00DA00D4" w:rsidP="00DA00D4" w:rsidRDefault="00DA00D4" w14:paraId="60FF96E8" w14:textId="7777777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027" w:type="dxa"/>
                  <w:noWrap/>
                  <w:vAlign w:val="center"/>
                </w:tcPr>
                <w:p w:rsidRPr="00BC3CD4" w:rsidR="00DA00D4" w:rsidP="00DA00D4" w:rsidRDefault="00DA00D4" w14:paraId="484D2171" w14:textId="7777777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9" w:type="dxa"/>
                  <w:noWrap/>
                  <w:vAlign w:val="center"/>
                  <w:hideMark/>
                </w:tcPr>
                <w:p w:rsidRPr="00BC3CD4" w:rsidR="00DA00D4" w:rsidP="00DA00D4" w:rsidRDefault="00DA00D4" w14:paraId="5208B9C0" w14:textId="77777777">
                  <w:pPr>
                    <w:rPr>
                      <w:rFonts w:ascii="Arial" w:hAnsi="Arial" w:cs="Arial"/>
                    </w:rPr>
                  </w:pPr>
                  <w:r w:rsidRPr="00BC3CD4">
                    <w:rPr>
                      <w:rFonts w:ascii="Arial" w:hAnsi="Arial" w:cs="Arial"/>
                    </w:rPr>
                    <w:t> </w:t>
                  </w:r>
                </w:p>
              </w:tc>
            </w:tr>
            <w:tr w:rsidRPr="00BC3CD4" w:rsidR="00DA00D4" w:rsidTr="00EC0BA2" w14:paraId="2E17A154" w14:textId="77777777">
              <w:trPr>
                <w:trHeight w:val="381"/>
              </w:trPr>
              <w:tc>
                <w:tcPr>
                  <w:tcW w:w="683" w:type="dxa"/>
                  <w:noWrap/>
                  <w:vAlign w:val="center"/>
                </w:tcPr>
                <w:p w:rsidRPr="00BC3CD4" w:rsidR="00DA00D4" w:rsidP="00DA00D4" w:rsidRDefault="00DA00D4" w14:paraId="095E3E9B" w14:textId="77777777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9</w:t>
                  </w:r>
                </w:p>
              </w:tc>
              <w:tc>
                <w:tcPr>
                  <w:tcW w:w="3025" w:type="dxa"/>
                  <w:noWrap/>
                  <w:vAlign w:val="center"/>
                </w:tcPr>
                <w:p w:rsidRPr="00BC3CD4" w:rsidR="00DA00D4" w:rsidP="00DA00D4" w:rsidRDefault="00DA00D4" w14:paraId="7F947834" w14:textId="7777777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78" w:type="dxa"/>
                  <w:noWrap/>
                  <w:vAlign w:val="center"/>
                </w:tcPr>
                <w:p w:rsidRPr="00BC3CD4" w:rsidR="00DA00D4" w:rsidP="00DA00D4" w:rsidRDefault="00DA00D4" w14:paraId="7DD4500F" w14:textId="7777777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027" w:type="dxa"/>
                  <w:noWrap/>
                  <w:vAlign w:val="center"/>
                </w:tcPr>
                <w:p w:rsidRPr="00BC3CD4" w:rsidR="00DA00D4" w:rsidP="00DA00D4" w:rsidRDefault="00DA00D4" w14:paraId="55104250" w14:textId="7777777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9" w:type="dxa"/>
                  <w:noWrap/>
                  <w:vAlign w:val="center"/>
                  <w:hideMark/>
                </w:tcPr>
                <w:p w:rsidRPr="00BC3CD4" w:rsidR="00DA00D4" w:rsidP="00DA00D4" w:rsidRDefault="00DA00D4" w14:paraId="6BCCE26F" w14:textId="77777777">
                  <w:pPr>
                    <w:rPr>
                      <w:rFonts w:ascii="Arial" w:hAnsi="Arial" w:cs="Arial"/>
                    </w:rPr>
                  </w:pPr>
                  <w:r w:rsidRPr="00BC3CD4">
                    <w:rPr>
                      <w:rFonts w:ascii="Arial" w:hAnsi="Arial" w:cs="Arial"/>
                    </w:rPr>
                    <w:t> </w:t>
                  </w:r>
                </w:p>
              </w:tc>
            </w:tr>
            <w:tr w:rsidRPr="00BC3CD4" w:rsidR="00DA00D4" w:rsidTr="00EC0BA2" w14:paraId="634F1340" w14:textId="77777777">
              <w:trPr>
                <w:trHeight w:val="381"/>
              </w:trPr>
              <w:tc>
                <w:tcPr>
                  <w:tcW w:w="683" w:type="dxa"/>
                  <w:noWrap/>
                  <w:vAlign w:val="center"/>
                </w:tcPr>
                <w:p w:rsidRPr="00BC3CD4" w:rsidR="00DA00D4" w:rsidP="00DA00D4" w:rsidRDefault="00DA00D4" w14:paraId="5B94E7A9" w14:textId="77777777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10</w:t>
                  </w:r>
                </w:p>
              </w:tc>
              <w:tc>
                <w:tcPr>
                  <w:tcW w:w="3025" w:type="dxa"/>
                  <w:noWrap/>
                  <w:vAlign w:val="center"/>
                </w:tcPr>
                <w:p w:rsidRPr="00BC3CD4" w:rsidR="00DA00D4" w:rsidP="00DA00D4" w:rsidRDefault="00DA00D4" w14:paraId="7A88178E" w14:textId="7777777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78" w:type="dxa"/>
                  <w:noWrap/>
                  <w:vAlign w:val="center"/>
                </w:tcPr>
                <w:p w:rsidRPr="00BC3CD4" w:rsidR="00DA00D4" w:rsidP="00DA00D4" w:rsidRDefault="00DA00D4" w14:paraId="51FCA8A2" w14:textId="7777777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027" w:type="dxa"/>
                  <w:noWrap/>
                  <w:vAlign w:val="center"/>
                </w:tcPr>
                <w:p w:rsidRPr="00BC3CD4" w:rsidR="00DA00D4" w:rsidP="00DA00D4" w:rsidRDefault="00DA00D4" w14:paraId="64DE270A" w14:textId="7777777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9" w:type="dxa"/>
                  <w:noWrap/>
                  <w:vAlign w:val="center"/>
                  <w:hideMark/>
                </w:tcPr>
                <w:p w:rsidRPr="00BC3CD4" w:rsidR="00DA00D4" w:rsidP="00DA00D4" w:rsidRDefault="00DA00D4" w14:paraId="398CA2D2" w14:textId="77777777">
                  <w:pPr>
                    <w:rPr>
                      <w:rFonts w:ascii="Arial" w:hAnsi="Arial" w:cs="Arial"/>
                    </w:rPr>
                  </w:pPr>
                  <w:r w:rsidRPr="00BC3CD4">
                    <w:rPr>
                      <w:rFonts w:ascii="Arial" w:hAnsi="Arial" w:cs="Arial"/>
                    </w:rPr>
                    <w:t> </w:t>
                  </w:r>
                </w:p>
              </w:tc>
            </w:tr>
            <w:tr w:rsidRPr="00BC3CD4" w:rsidR="00DA00D4" w:rsidTr="00EC0BA2" w14:paraId="4FF14464" w14:textId="77777777">
              <w:trPr>
                <w:trHeight w:val="381"/>
              </w:trPr>
              <w:tc>
                <w:tcPr>
                  <w:tcW w:w="683" w:type="dxa"/>
                  <w:noWrap/>
                  <w:vAlign w:val="center"/>
                </w:tcPr>
                <w:p w:rsidRPr="00BC3CD4" w:rsidR="00DA00D4" w:rsidP="00DA00D4" w:rsidRDefault="00DA00D4" w14:paraId="6BA26A98" w14:textId="77777777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11</w:t>
                  </w:r>
                </w:p>
              </w:tc>
              <w:tc>
                <w:tcPr>
                  <w:tcW w:w="3025" w:type="dxa"/>
                  <w:noWrap/>
                  <w:vAlign w:val="center"/>
                </w:tcPr>
                <w:p w:rsidRPr="00BC3CD4" w:rsidR="00DA00D4" w:rsidP="00DA00D4" w:rsidRDefault="00DA00D4" w14:paraId="50E03C15" w14:textId="7777777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78" w:type="dxa"/>
                  <w:noWrap/>
                  <w:vAlign w:val="center"/>
                </w:tcPr>
                <w:p w:rsidRPr="00BC3CD4" w:rsidR="00DA00D4" w:rsidP="00DA00D4" w:rsidRDefault="00DA00D4" w14:paraId="456DDD00" w14:textId="7777777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027" w:type="dxa"/>
                  <w:noWrap/>
                  <w:vAlign w:val="center"/>
                </w:tcPr>
                <w:p w:rsidRPr="00BC3CD4" w:rsidR="00DA00D4" w:rsidP="00DA00D4" w:rsidRDefault="00DA00D4" w14:paraId="22C42E01" w14:textId="7777777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9" w:type="dxa"/>
                  <w:noWrap/>
                  <w:vAlign w:val="center"/>
                  <w:hideMark/>
                </w:tcPr>
                <w:p w:rsidRPr="00BC3CD4" w:rsidR="00DA00D4" w:rsidP="00DA00D4" w:rsidRDefault="00DA00D4" w14:paraId="5B25B082" w14:textId="77777777">
                  <w:pPr>
                    <w:rPr>
                      <w:rFonts w:ascii="Arial" w:hAnsi="Arial" w:cs="Arial"/>
                    </w:rPr>
                  </w:pPr>
                  <w:r w:rsidRPr="00BC3CD4">
                    <w:rPr>
                      <w:rFonts w:ascii="Arial" w:hAnsi="Arial" w:cs="Arial"/>
                    </w:rPr>
                    <w:t> </w:t>
                  </w:r>
                </w:p>
              </w:tc>
            </w:tr>
            <w:tr w:rsidRPr="00BC3CD4" w:rsidR="00DA00D4" w:rsidTr="00EC0BA2" w14:paraId="1CA09556" w14:textId="77777777">
              <w:trPr>
                <w:trHeight w:val="381"/>
              </w:trPr>
              <w:tc>
                <w:tcPr>
                  <w:tcW w:w="683" w:type="dxa"/>
                  <w:noWrap/>
                  <w:vAlign w:val="center"/>
                </w:tcPr>
                <w:p w:rsidRPr="00BC3CD4" w:rsidR="00DA00D4" w:rsidP="00DA00D4" w:rsidRDefault="00DA00D4" w14:paraId="75D99002" w14:textId="77777777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12</w:t>
                  </w:r>
                </w:p>
              </w:tc>
              <w:tc>
                <w:tcPr>
                  <w:tcW w:w="3025" w:type="dxa"/>
                  <w:noWrap/>
                  <w:vAlign w:val="center"/>
                </w:tcPr>
                <w:p w:rsidRPr="00BC3CD4" w:rsidR="00DA00D4" w:rsidP="00DA00D4" w:rsidRDefault="00DA00D4" w14:paraId="36769B35" w14:textId="7777777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78" w:type="dxa"/>
                  <w:noWrap/>
                  <w:vAlign w:val="center"/>
                </w:tcPr>
                <w:p w:rsidRPr="00BC3CD4" w:rsidR="00DA00D4" w:rsidP="00DA00D4" w:rsidRDefault="00DA00D4" w14:paraId="7F2D0B1B" w14:textId="7777777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027" w:type="dxa"/>
                  <w:noWrap/>
                  <w:vAlign w:val="center"/>
                </w:tcPr>
                <w:p w:rsidRPr="00BC3CD4" w:rsidR="00DA00D4" w:rsidP="00DA00D4" w:rsidRDefault="00DA00D4" w14:paraId="7E0FF641" w14:textId="7777777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9" w:type="dxa"/>
                  <w:noWrap/>
                  <w:vAlign w:val="center"/>
                  <w:hideMark/>
                </w:tcPr>
                <w:p w:rsidRPr="00BC3CD4" w:rsidR="00DA00D4" w:rsidP="00DA00D4" w:rsidRDefault="00DA00D4" w14:paraId="456707BC" w14:textId="77777777">
                  <w:pPr>
                    <w:rPr>
                      <w:rFonts w:ascii="Arial" w:hAnsi="Arial" w:cs="Arial"/>
                    </w:rPr>
                  </w:pPr>
                  <w:r w:rsidRPr="00BC3CD4">
                    <w:rPr>
                      <w:rFonts w:ascii="Arial" w:hAnsi="Arial" w:cs="Arial"/>
                    </w:rPr>
                    <w:t> </w:t>
                  </w:r>
                </w:p>
              </w:tc>
            </w:tr>
            <w:tr w:rsidRPr="00BC3CD4" w:rsidR="00DA00D4" w:rsidTr="00EC0BA2" w14:paraId="2526AD51" w14:textId="77777777">
              <w:trPr>
                <w:trHeight w:val="381"/>
              </w:trPr>
              <w:tc>
                <w:tcPr>
                  <w:tcW w:w="683" w:type="dxa"/>
                  <w:noWrap/>
                  <w:vAlign w:val="center"/>
                </w:tcPr>
                <w:p w:rsidRPr="00BC3CD4" w:rsidR="00DA00D4" w:rsidP="00DA00D4" w:rsidRDefault="00DA00D4" w14:paraId="578DB625" w14:textId="77777777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13</w:t>
                  </w:r>
                </w:p>
              </w:tc>
              <w:tc>
                <w:tcPr>
                  <w:tcW w:w="3025" w:type="dxa"/>
                  <w:noWrap/>
                  <w:vAlign w:val="center"/>
                </w:tcPr>
                <w:p w:rsidRPr="00BC3CD4" w:rsidR="00DA00D4" w:rsidP="00DA00D4" w:rsidRDefault="00DA00D4" w14:paraId="7291823B" w14:textId="7777777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78" w:type="dxa"/>
                  <w:noWrap/>
                  <w:vAlign w:val="center"/>
                </w:tcPr>
                <w:p w:rsidRPr="00BC3CD4" w:rsidR="00DA00D4" w:rsidP="00DA00D4" w:rsidRDefault="00DA00D4" w14:paraId="533DF4A3" w14:textId="7777777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027" w:type="dxa"/>
                  <w:noWrap/>
                  <w:vAlign w:val="center"/>
                </w:tcPr>
                <w:p w:rsidRPr="00BC3CD4" w:rsidR="00DA00D4" w:rsidP="00DA00D4" w:rsidRDefault="00DA00D4" w14:paraId="0ADEFDF0" w14:textId="7777777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9" w:type="dxa"/>
                  <w:noWrap/>
                  <w:vAlign w:val="center"/>
                  <w:hideMark/>
                </w:tcPr>
                <w:p w:rsidRPr="00BC3CD4" w:rsidR="00DA00D4" w:rsidP="00DA00D4" w:rsidRDefault="00DA00D4" w14:paraId="27C0A92B" w14:textId="77777777">
                  <w:pPr>
                    <w:rPr>
                      <w:rFonts w:ascii="Arial" w:hAnsi="Arial" w:cs="Arial"/>
                    </w:rPr>
                  </w:pPr>
                  <w:r w:rsidRPr="00BC3CD4">
                    <w:rPr>
                      <w:rFonts w:ascii="Arial" w:hAnsi="Arial" w:cs="Arial"/>
                    </w:rPr>
                    <w:t> </w:t>
                  </w:r>
                </w:p>
              </w:tc>
            </w:tr>
            <w:tr w:rsidRPr="00BC3CD4" w:rsidR="00DA00D4" w:rsidTr="00EC0BA2" w14:paraId="1C6D7111" w14:textId="77777777">
              <w:trPr>
                <w:trHeight w:val="381"/>
              </w:trPr>
              <w:tc>
                <w:tcPr>
                  <w:tcW w:w="683" w:type="dxa"/>
                  <w:noWrap/>
                  <w:vAlign w:val="center"/>
                </w:tcPr>
                <w:p w:rsidRPr="00BC3CD4" w:rsidR="00DA00D4" w:rsidP="00DA00D4" w:rsidRDefault="00DA00D4" w14:paraId="57D3B5F8" w14:textId="77777777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14</w:t>
                  </w:r>
                </w:p>
              </w:tc>
              <w:tc>
                <w:tcPr>
                  <w:tcW w:w="3025" w:type="dxa"/>
                  <w:noWrap/>
                  <w:vAlign w:val="center"/>
                </w:tcPr>
                <w:p w:rsidRPr="00BC3CD4" w:rsidR="00DA00D4" w:rsidP="00DA00D4" w:rsidRDefault="00DA00D4" w14:paraId="6FF8D81D" w14:textId="7777777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78" w:type="dxa"/>
                  <w:noWrap/>
                  <w:vAlign w:val="center"/>
                </w:tcPr>
                <w:p w:rsidRPr="00BC3CD4" w:rsidR="00DA00D4" w:rsidP="00DA00D4" w:rsidRDefault="00DA00D4" w14:paraId="3887B564" w14:textId="7777777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027" w:type="dxa"/>
                  <w:noWrap/>
                  <w:vAlign w:val="center"/>
                </w:tcPr>
                <w:p w:rsidRPr="00BC3CD4" w:rsidR="00DA00D4" w:rsidP="00DA00D4" w:rsidRDefault="00DA00D4" w14:paraId="494683B0" w14:textId="7777777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9" w:type="dxa"/>
                  <w:noWrap/>
                  <w:vAlign w:val="center"/>
                  <w:hideMark/>
                </w:tcPr>
                <w:p w:rsidRPr="00BC3CD4" w:rsidR="00DA00D4" w:rsidP="00DA00D4" w:rsidRDefault="00DA00D4" w14:paraId="3136BFEB" w14:textId="77777777">
                  <w:pPr>
                    <w:rPr>
                      <w:rFonts w:ascii="Arial" w:hAnsi="Arial" w:cs="Arial"/>
                    </w:rPr>
                  </w:pPr>
                  <w:r w:rsidRPr="00BC3CD4">
                    <w:rPr>
                      <w:rFonts w:ascii="Arial" w:hAnsi="Arial" w:cs="Arial"/>
                    </w:rPr>
                    <w:t> </w:t>
                  </w:r>
                </w:p>
              </w:tc>
            </w:tr>
            <w:tr w:rsidRPr="00BC3CD4" w:rsidR="00DA00D4" w:rsidTr="00EC0BA2" w14:paraId="1795BB09" w14:textId="77777777">
              <w:trPr>
                <w:trHeight w:val="381"/>
              </w:trPr>
              <w:tc>
                <w:tcPr>
                  <w:tcW w:w="683" w:type="dxa"/>
                  <w:noWrap/>
                  <w:vAlign w:val="center"/>
                </w:tcPr>
                <w:p w:rsidRPr="00BC3CD4" w:rsidR="00DA00D4" w:rsidP="00DA00D4" w:rsidRDefault="00DA00D4" w14:paraId="2D9752B9" w14:textId="77777777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15</w:t>
                  </w:r>
                </w:p>
              </w:tc>
              <w:tc>
                <w:tcPr>
                  <w:tcW w:w="3025" w:type="dxa"/>
                  <w:noWrap/>
                  <w:vAlign w:val="center"/>
                </w:tcPr>
                <w:p w:rsidRPr="00BC3CD4" w:rsidR="00DA00D4" w:rsidP="00DA00D4" w:rsidRDefault="00DA00D4" w14:paraId="214D49DE" w14:textId="7777777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78" w:type="dxa"/>
                  <w:noWrap/>
                  <w:vAlign w:val="center"/>
                </w:tcPr>
                <w:p w:rsidRPr="00BC3CD4" w:rsidR="00DA00D4" w:rsidP="00DA00D4" w:rsidRDefault="00DA00D4" w14:paraId="2D178824" w14:textId="7777777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027" w:type="dxa"/>
                  <w:noWrap/>
                  <w:vAlign w:val="center"/>
                </w:tcPr>
                <w:p w:rsidRPr="00BC3CD4" w:rsidR="00DA00D4" w:rsidP="00DA00D4" w:rsidRDefault="00DA00D4" w14:paraId="7ACE9348" w14:textId="7777777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9" w:type="dxa"/>
                  <w:noWrap/>
                  <w:vAlign w:val="center"/>
                  <w:hideMark/>
                </w:tcPr>
                <w:p w:rsidRPr="00BC3CD4" w:rsidR="00DA00D4" w:rsidP="00DA00D4" w:rsidRDefault="00DA00D4" w14:paraId="61F538ED" w14:textId="77777777">
                  <w:pPr>
                    <w:rPr>
                      <w:rFonts w:ascii="Arial" w:hAnsi="Arial" w:cs="Arial"/>
                    </w:rPr>
                  </w:pPr>
                  <w:r w:rsidRPr="00BC3CD4">
                    <w:rPr>
                      <w:rFonts w:ascii="Arial" w:hAnsi="Arial" w:cs="Arial"/>
                    </w:rPr>
                    <w:t> </w:t>
                  </w:r>
                </w:p>
              </w:tc>
            </w:tr>
          </w:tbl>
          <w:p w:rsidRPr="00DA00D4" w:rsidR="00DA00D4" w:rsidP="00DA00D4" w:rsidRDefault="00DA00D4" w14:paraId="66350110" w14:textId="77777777">
            <w:pPr>
              <w:tabs>
                <w:tab w:val="left" w:pos="3510"/>
              </w:tabs>
            </w:pPr>
          </w:p>
        </w:tc>
      </w:tr>
    </w:tbl>
    <w:p w:rsidR="00526DC3" w:rsidP="00C91826" w:rsidRDefault="00526DC3" w14:paraId="57529713" w14:textId="77777777"/>
    <w:sectPr w:rsidR="00526DC3" w:rsidSect="00A61006">
      <w:footerReference r:id="R653371e0098e4be5"/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D84FA" w14:textId="77777777" w:rsidR="00CD0F6A" w:rsidRDefault="00CD0F6A" w:rsidP="00BD3F84">
      <w:pPr>
        <w:spacing w:after="0" w:line="240" w:lineRule="auto"/>
      </w:pPr>
      <w:r>
        <w:separator/>
      </w:r>
    </w:p>
  </w:endnote>
  <w:endnote w:type="continuationSeparator" w:id="0">
    <w:p w14:paraId="7CB42BE3" w14:textId="77777777" w:rsidR="00CD0F6A" w:rsidRDefault="00CD0F6A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7284FF90" w14:textId="7777777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546F" w:rsidP="00FE2AA3" w:rsidRDefault="00F0546F" w14:paraId="11753479" w14:textId="7777777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18AD2CB0" w14:textId="77777777">
    <w:pPr>
      <w:pStyle w:val="AltBilgi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F3FD7" w14:textId="77777777" w:rsidR="00CD0F6A" w:rsidRDefault="00CD0F6A" w:rsidP="00BD3F84">
      <w:pPr>
        <w:spacing w:after="0" w:line="240" w:lineRule="auto"/>
      </w:pPr>
      <w:r>
        <w:separator/>
      </w:r>
    </w:p>
  </w:footnote>
  <w:footnote w:type="continuationSeparator" w:id="0">
    <w:p w14:paraId="6F27D67F" w14:textId="77777777" w:rsidR="00CD0F6A" w:rsidRDefault="00CD0F6A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1E94D9B0" w14:textId="77777777">
    <w:pPr>
      <w:pStyle w:val="stBilgi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88"/>
    </w:tblGrid>
    <w:tr w:rsidRPr="00C311D6" w:rsidR="004A22C2" w:rsidTr="002675ED" w14:paraId="7C32B0D0" w14:textId="77777777">
      <w:trPr>
        <w:trHeight w:val="1124"/>
      </w:trPr>
      <w:tc>
        <w:tcPr>
          <w:tcW w:w="2122" w:type="dxa"/>
          <w:vMerge w:val="restart"/>
          <w:noWrap/>
          <w:vAlign w:val="center"/>
        </w:tcPr>
        <w:p w:rsidR="004A22C2" w:rsidP="004A22C2" w:rsidRDefault="004A22C2" w14:paraId="166CF711" w14:textId="77777777">
          <w:pPr>
            <w:spacing w:after="0" w:line="240" w:lineRule="auto"/>
            <w:ind w:left="214" w:hanging="214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3C0E1DDE" wp14:anchorId="0BEA716D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 w:eastAsia="Times New Roman" w:cs="Times New Roman"/>
              <w:color w:val="000000"/>
              <w:lang w:eastAsia="tr-TR"/>
            </w:rPr>
            <w:t> </w:t>
          </w:r>
        </w:p>
      </w:tc>
      <w:tc>
        <w:tcPr>
          <w:tcW w:w="5391" w:type="dxa"/>
          <w:noWrap/>
          <w:vAlign w:val="center"/>
        </w:tcPr>
        <w:p w:rsidRPr="00CB1060" w:rsidR="004A22C2" w:rsidP="004A22C2" w:rsidRDefault="004A22C2" w14:paraId="6D4F00B8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CB1060" w:rsidR="004A22C2" w:rsidP="004A22C2" w:rsidRDefault="004A22C2" w14:paraId="0ADB7FDE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CB1060" w:rsidR="004A22C2" w:rsidP="004A22C2" w:rsidRDefault="00DD5402" w14:paraId="21C52637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Sağlık, Kültür ve Spor Daire Başkanlığı</w:t>
          </w:r>
        </w:p>
      </w:tc>
      <w:tc>
        <w:tcPr>
          <w:tcW w:w="2688" w:type="dxa"/>
          <w:noWrap/>
          <w:vAlign w:val="center"/>
        </w:tcPr>
        <w:p w:rsidRPr="008D50BA" w:rsidR="004A22C2" w:rsidP="004A22C2" w:rsidRDefault="004A22C2" w14:paraId="2357D929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C311D6" w:rsidR="004A22C2" w:rsidTr="002675ED" w14:paraId="5DBBC53B" w14:textId="77777777">
      <w:trPr>
        <w:trHeight w:val="20"/>
      </w:trPr>
      <w:tc>
        <w:tcPr>
          <w:tcW w:w="2122" w:type="dxa"/>
          <w:vMerge/>
          <w:noWrap/>
          <w:vAlign w:val="center"/>
          <w:hideMark/>
        </w:tcPr>
        <w:p w:rsidRPr="00C311D6" w:rsidR="004A22C2" w:rsidP="004A22C2" w:rsidRDefault="004A22C2" w14:paraId="3FB6213C" w14:textId="77777777">
          <w:pPr>
            <w:spacing w:after="0" w:line="240" w:lineRule="auto"/>
            <w:ind w:left="214" w:hanging="214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 w:val="restart"/>
          <w:noWrap/>
          <w:vAlign w:val="center"/>
          <w:hideMark/>
        </w:tcPr>
        <w:p w:rsidRPr="00CB1060" w:rsidR="004A22C2" w:rsidP="004A22C2" w:rsidRDefault="00DD5402" w14:paraId="4925D66F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ÖĞRENCİ KULÜPLERİ GENEL KURUL KATILIM İMZA LİSTESİ</w:t>
          </w: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4BA03FC8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KYS-FR/DB‐SKS/12</w:t>
          </w:r>
        </w:p>
      </w:tc>
    </w:tr>
    <w:tr w:rsidRPr="00C311D6" w:rsidR="004A22C2" w:rsidTr="002675ED" w14:paraId="73EA3FDE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078A3FA7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5DB8ADA0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10E9C9AA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13.07.2026</w:t>
          </w:r>
        </w:p>
      </w:tc>
    </w:tr>
    <w:tr w:rsidRPr="00C311D6" w:rsidR="004A22C2" w:rsidTr="002675ED" w14:paraId="389972B6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7CA121EE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4C9F9215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20B41BC1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proofErr w:type="spellStart"/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Rev</w:t>
          </w:r>
          <w:proofErr w:type="spellEnd"/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. No/Tar.: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C311D6" w:rsidR="004A22C2" w:rsidTr="002675ED" w14:paraId="44049E45" w14:textId="77777777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71D28169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33BB9C6C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5247D2" w:rsidR="004A22C2" w:rsidP="004A22C2" w:rsidRDefault="005247D2" w14:paraId="3F6C97B4" w14:textId="77777777">
          <w:pPr>
            <w:spacing w:after="0" w:line="240" w:lineRule="auto"/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: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 w14:paraId="00389AA8" w14:textId="7777777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11026CE1" w14:textId="7777777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0713739">
    <w:abstractNumId w:val="3"/>
  </w:num>
  <w:num w:numId="2" w16cid:durableId="1627538727">
    <w:abstractNumId w:val="1"/>
  </w:num>
  <w:num w:numId="3" w16cid:durableId="1225679451">
    <w:abstractNumId w:val="2"/>
  </w:num>
  <w:num w:numId="4" w16cid:durableId="370693137">
    <w:abstractNumId w:val="4"/>
  </w:num>
  <w:num w:numId="5" w16cid:durableId="1371106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826"/>
    <w:rsid w:val="00021074"/>
    <w:rsid w:val="00043054"/>
    <w:rsid w:val="000A5923"/>
    <w:rsid w:val="000E3949"/>
    <w:rsid w:val="00102B14"/>
    <w:rsid w:val="00102F0E"/>
    <w:rsid w:val="00116C00"/>
    <w:rsid w:val="00162034"/>
    <w:rsid w:val="0018767F"/>
    <w:rsid w:val="00190B79"/>
    <w:rsid w:val="00197F91"/>
    <w:rsid w:val="001B4480"/>
    <w:rsid w:val="001C15E4"/>
    <w:rsid w:val="001D7B32"/>
    <w:rsid w:val="001E288E"/>
    <w:rsid w:val="002523E2"/>
    <w:rsid w:val="002661B5"/>
    <w:rsid w:val="002675ED"/>
    <w:rsid w:val="00286AFB"/>
    <w:rsid w:val="002A563C"/>
    <w:rsid w:val="003355E8"/>
    <w:rsid w:val="00353C1C"/>
    <w:rsid w:val="003B5A8A"/>
    <w:rsid w:val="00403207"/>
    <w:rsid w:val="00432F6F"/>
    <w:rsid w:val="0044058E"/>
    <w:rsid w:val="004A22C2"/>
    <w:rsid w:val="004B3864"/>
    <w:rsid w:val="004B5D47"/>
    <w:rsid w:val="004C04B8"/>
    <w:rsid w:val="004F4CD4"/>
    <w:rsid w:val="0050249F"/>
    <w:rsid w:val="005126B4"/>
    <w:rsid w:val="005247D2"/>
    <w:rsid w:val="00526DC3"/>
    <w:rsid w:val="005437F6"/>
    <w:rsid w:val="005B60DB"/>
    <w:rsid w:val="005C169B"/>
    <w:rsid w:val="005C3F34"/>
    <w:rsid w:val="006050B6"/>
    <w:rsid w:val="00651E55"/>
    <w:rsid w:val="006B1381"/>
    <w:rsid w:val="006D4538"/>
    <w:rsid w:val="006F3B86"/>
    <w:rsid w:val="007401AE"/>
    <w:rsid w:val="007830B0"/>
    <w:rsid w:val="00792F4E"/>
    <w:rsid w:val="007D37B3"/>
    <w:rsid w:val="00852200"/>
    <w:rsid w:val="00877BF1"/>
    <w:rsid w:val="008D0922"/>
    <w:rsid w:val="009137C2"/>
    <w:rsid w:val="009316E8"/>
    <w:rsid w:val="00933767"/>
    <w:rsid w:val="0095303E"/>
    <w:rsid w:val="00957900"/>
    <w:rsid w:val="009C10F5"/>
    <w:rsid w:val="009D20DA"/>
    <w:rsid w:val="009F14F7"/>
    <w:rsid w:val="00A01DE8"/>
    <w:rsid w:val="00A20ABB"/>
    <w:rsid w:val="00A458CF"/>
    <w:rsid w:val="00A61006"/>
    <w:rsid w:val="00A61A71"/>
    <w:rsid w:val="00AC7578"/>
    <w:rsid w:val="00B16670"/>
    <w:rsid w:val="00B76C45"/>
    <w:rsid w:val="00B774E5"/>
    <w:rsid w:val="00B910EC"/>
    <w:rsid w:val="00BC084F"/>
    <w:rsid w:val="00BC3662"/>
    <w:rsid w:val="00BD3F84"/>
    <w:rsid w:val="00BD438F"/>
    <w:rsid w:val="00C05DE0"/>
    <w:rsid w:val="00C87347"/>
    <w:rsid w:val="00C90B6E"/>
    <w:rsid w:val="00C91826"/>
    <w:rsid w:val="00CB1060"/>
    <w:rsid w:val="00CD0F6A"/>
    <w:rsid w:val="00CD3807"/>
    <w:rsid w:val="00CE570F"/>
    <w:rsid w:val="00D13975"/>
    <w:rsid w:val="00DA00D4"/>
    <w:rsid w:val="00DD5402"/>
    <w:rsid w:val="00E02603"/>
    <w:rsid w:val="00E517CF"/>
    <w:rsid w:val="00E57B14"/>
    <w:rsid w:val="00E66350"/>
    <w:rsid w:val="00EB49F7"/>
    <w:rsid w:val="00EC0BA2"/>
    <w:rsid w:val="00EF6FA1"/>
    <w:rsid w:val="00F0546F"/>
    <w:rsid w:val="00F175DB"/>
    <w:rsid w:val="00F36898"/>
    <w:rsid w:val="00F45C55"/>
    <w:rsid w:val="00F82A49"/>
    <w:rsid w:val="00FD0432"/>
    <w:rsid w:val="00FD5EAA"/>
    <w:rsid w:val="00FE2262"/>
    <w:rsid w:val="00FE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9460D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5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image" Target="/word/media/image1.png" Id="rId8" /><Relationship Type="http://schemas.openxmlformats.org/officeDocument/2006/relationships/header" Target="/word/header3.xml" Id="rId13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footer" Target="/word/footer2.xml" Id="rId12" /><Relationship Type="http://schemas.openxmlformats.org/officeDocument/2006/relationships/numbering" Target="/word/numbering.xml" Id="rId2" /><Relationship Type="http://schemas.openxmlformats.org/officeDocument/2006/relationships/theme" Target="/word/theme/theme1.xml" Id="rId16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footer" Target="/word/footer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5" /><Relationship Type="http://schemas.openxmlformats.org/officeDocument/2006/relationships/header" Target="/word/header2.xml" Id="rId10" /><Relationship Type="http://schemas.openxmlformats.org/officeDocument/2006/relationships/settings" Target="/word/settings.xml" Id="rId4" /><Relationship Type="http://schemas.openxmlformats.org/officeDocument/2006/relationships/header" Target="/word/header1.xml" Id="rId9" /><Relationship Type="http://schemas.openxmlformats.org/officeDocument/2006/relationships/footer" Target="/word/footer3.xml" Id="rId14" /><Relationship Type="http://schemas.openxmlformats.org/officeDocument/2006/relationships/footer" Target="/word/footer4.xml" Id="R653371e0098e4be5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C51D7-0835-48BD-A762-89050D8B7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GENEL KURUL KATILIM İMZA LİSTESİ 2</Template>
  <TotalTime>0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Çağdaş Yunus Koca</cp:lastModifiedBy>
  <cp:revision>1</cp:revision>
  <dcterms:created xsi:type="dcterms:W3CDTF">2026-07-13T08:47:00Z</dcterms:created>
  <dcterms:modified xsi:type="dcterms:W3CDTF">2026-07-13T08:47:00Z</dcterms:modified>
</cp:coreProperties>
</file>