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223"/>
      </w:tblGrid>
      <w:tr w:rsidR="00C90B6E" w:rsidTr="00E36AFE" w14:paraId="0BA3083B" w14:textId="77777777">
        <w:trPr>
          <w:trHeight w:val="3856"/>
        </w:trPr>
        <w:tc>
          <w:tcPr>
            <w:tcW w:w="10223" w:type="dxa"/>
          </w:tcPr>
          <w:p w:rsidR="00F43927" w:rsidP="00F43927" w:rsidRDefault="00F43927" w14:paraId="7FC9FE2E" w14:textId="77777777">
            <w:pPr>
              <w:pStyle w:val="GvdeMetni"/>
              <w:spacing w:before="128"/>
              <w:ind w:left="2967" w:right="2655" w:firstLine="633"/>
              <w:jc w:val="center"/>
              <w:rPr>
                <w:b/>
              </w:rPr>
            </w:pPr>
            <w:r w:rsidRPr="00A9390B"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editId="734FF2AA" wp14:anchorId="4661455B">
                  <wp:simplePos x="0" y="0"/>
                  <wp:positionH relativeFrom="column">
                    <wp:posOffset>2532380</wp:posOffset>
                  </wp:positionH>
                  <wp:positionV relativeFrom="paragraph">
                    <wp:posOffset>22860</wp:posOffset>
                  </wp:positionV>
                  <wp:extent cx="914400" cy="954156"/>
                  <wp:effectExtent l="0" t="0" r="0" b="0"/>
                  <wp:wrapSquare wrapText="bothSides"/>
                  <wp:docPr id="2" name="Resim 28" descr="http://www.trabzon.edu.tr/images/t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" descr="http://www.trabzon.edu.tr/images/t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4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  <w:p w:rsidR="00F43927" w:rsidP="00F43927" w:rsidRDefault="00F43927" w14:paraId="03293974" w14:textId="77777777">
            <w:pPr>
              <w:pStyle w:val="GvdeMetni"/>
              <w:spacing w:before="128"/>
              <w:ind w:left="2967" w:right="2655" w:firstLine="633"/>
              <w:jc w:val="center"/>
              <w:rPr>
                <w:b/>
              </w:rPr>
            </w:pPr>
          </w:p>
          <w:p w:rsidR="00F43927" w:rsidP="00F43927" w:rsidRDefault="00F43927" w14:paraId="5F8DCBAA" w14:textId="77777777">
            <w:pPr>
              <w:pStyle w:val="GvdeMetni"/>
              <w:spacing w:before="128"/>
              <w:ind w:left="2967" w:right="2655" w:firstLine="633"/>
              <w:jc w:val="center"/>
              <w:rPr>
                <w:b/>
              </w:rPr>
            </w:pPr>
          </w:p>
          <w:p w:rsidR="00F43927" w:rsidP="00F43927" w:rsidRDefault="00F43927" w14:paraId="5DCB1F43" w14:textId="77777777">
            <w:pPr>
              <w:pStyle w:val="GvdeMetni"/>
              <w:spacing w:before="128"/>
              <w:ind w:left="2967" w:right="2655" w:firstLine="633"/>
              <w:jc w:val="center"/>
              <w:rPr>
                <w:b/>
              </w:rPr>
            </w:pPr>
          </w:p>
          <w:p w:rsidRPr="008B3C7A" w:rsidR="00F43927" w:rsidP="00F43927" w:rsidRDefault="00F43927" w14:paraId="547B2A66" w14:textId="77777777">
            <w:pPr>
              <w:pStyle w:val="GvdeMetni"/>
              <w:spacing w:before="128"/>
              <w:ind w:left="2967" w:right="2655" w:firstLine="633"/>
              <w:rPr>
                <w:b/>
              </w:rPr>
            </w:pPr>
            <w:r w:rsidRPr="008B3C7A">
              <w:rPr>
                <w:b/>
              </w:rPr>
              <w:t>TRABZON ÜNİVERSİTESİ</w:t>
            </w:r>
          </w:p>
          <w:p w:rsidRPr="008B3C7A" w:rsidR="00F43927" w:rsidP="00F43927" w:rsidRDefault="00F43927" w14:paraId="14167BD3" w14:textId="77777777">
            <w:pPr>
              <w:pStyle w:val="GvdeMetni"/>
              <w:spacing w:before="128"/>
              <w:ind w:left="2247" w:right="2655" w:hanging="27"/>
              <w:jc w:val="center"/>
              <w:rPr>
                <w:b/>
              </w:rPr>
            </w:pPr>
            <w:r w:rsidRPr="008B3C7A">
              <w:rPr>
                <w:b/>
              </w:rPr>
              <w:t>SAĞLIK KÜLTÜR VE SPOR DAİRE BAŞKANLIĞI</w:t>
            </w:r>
          </w:p>
          <w:p w:rsidRPr="00D07B2C" w:rsidR="00F43927" w:rsidP="00F43927" w:rsidRDefault="00F43927" w14:paraId="3D990F4A" w14:textId="77777777">
            <w:pPr>
              <w:pStyle w:val="GvdeMetni"/>
              <w:spacing w:before="10"/>
              <w:rPr>
                <w:b/>
                <w:sz w:val="20"/>
              </w:rPr>
            </w:pPr>
          </w:p>
          <w:p w:rsidRPr="00D07B2C" w:rsidR="00F43927" w:rsidP="00F43927" w:rsidRDefault="00F43927" w14:paraId="33EC6838" w14:textId="77777777">
            <w:pPr>
              <w:pStyle w:val="GvdeMetni"/>
              <w:ind w:left="3047" w:right="3641" w:hanging="332"/>
              <w:rPr>
                <w:b/>
              </w:rPr>
            </w:pPr>
            <w:r w:rsidRPr="00D07B2C">
              <w:t>................................... AKADEMİK YILI YILSONU ETKİNLİK RAPORU</w:t>
            </w:r>
          </w:p>
          <w:p w:rsidR="00F43927" w:rsidP="00F43927" w:rsidRDefault="00F43927" w14:paraId="0F66FA1F" w14:textId="77777777">
            <w:pPr>
              <w:pStyle w:val="GvdeMetni"/>
              <w:spacing w:before="6"/>
              <w:rPr>
                <w:b/>
                <w:sz w:val="25"/>
              </w:rPr>
            </w:pPr>
          </w:p>
          <w:p w:rsidR="00F43927" w:rsidP="00F43927" w:rsidRDefault="00F43927" w14:paraId="7C963F90" w14:textId="77777777">
            <w:pPr>
              <w:pStyle w:val="GvdeMetni"/>
              <w:spacing w:before="6"/>
              <w:rPr>
                <w:b/>
                <w:sz w:val="25"/>
              </w:rPr>
            </w:pPr>
          </w:p>
          <w:p w:rsidRPr="00D07B2C" w:rsidR="00F43927" w:rsidP="00F43927" w:rsidRDefault="00F43927" w14:paraId="2B118262" w14:textId="77777777">
            <w:pPr>
              <w:pStyle w:val="GvdeMetni"/>
              <w:spacing w:before="6"/>
              <w:rPr>
                <w:b/>
                <w:sz w:val="25"/>
              </w:rPr>
            </w:pPr>
          </w:p>
          <w:tbl>
            <w:tblPr>
              <w:tblStyle w:val="TableNormal"/>
              <w:tblW w:w="0" w:type="auto"/>
              <w:tblInd w:w="165" w:type="dxa"/>
              <w:tblBorders>
                <w:top w:val="thickThinMediumGap" w:color="000000" w:sz="9" w:space="0"/>
                <w:left w:val="thickThinMediumGap" w:color="000000" w:sz="9" w:space="0"/>
                <w:bottom w:val="thickThinMediumGap" w:color="000000" w:sz="9" w:space="0"/>
                <w:right w:val="thickThinMediumGap" w:color="000000" w:sz="9" w:space="0"/>
                <w:insideH w:val="thickThinMediumGap" w:color="000000" w:sz="9" w:space="0"/>
                <w:insideV w:val="thickThinMediumGap" w:color="000000" w:sz="9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94"/>
              <w:gridCol w:w="256"/>
              <w:gridCol w:w="445"/>
              <w:gridCol w:w="1021"/>
              <w:gridCol w:w="1369"/>
              <w:gridCol w:w="675"/>
              <w:gridCol w:w="1620"/>
              <w:gridCol w:w="590"/>
              <w:gridCol w:w="1178"/>
              <w:gridCol w:w="1350"/>
            </w:tblGrid>
            <w:tr w:rsidRPr="00D07B2C" w:rsidR="00F43927" w:rsidTr="00B65A91" w14:paraId="2446F9F8" w14:textId="77777777">
              <w:trPr>
                <w:trHeight w:val="686"/>
              </w:trPr>
              <w:tc>
                <w:tcPr>
                  <w:tcW w:w="2629" w:type="dxa"/>
                  <w:gridSpan w:val="3"/>
                  <w:tcBorders>
                    <w:right w:val="single" w:color="000000" w:sz="6" w:space="0"/>
                  </w:tcBorders>
                </w:tcPr>
                <w:p w:rsidRPr="00D07B2C" w:rsidR="00F43927" w:rsidP="00F43927" w:rsidRDefault="00F43927" w14:paraId="59C3A1DF" w14:textId="77777777">
                  <w:pPr>
                    <w:pStyle w:val="TableParagraph"/>
                    <w:spacing w:before="9"/>
                    <w:rPr>
                      <w:sz w:val="19"/>
                    </w:rPr>
                  </w:pPr>
                </w:p>
                <w:p w:rsidRPr="00D07B2C" w:rsidR="00F43927" w:rsidP="00F43927" w:rsidRDefault="00F43927" w14:paraId="4125D1A9" w14:textId="77777777">
                  <w:pPr>
                    <w:pStyle w:val="TableParagraph"/>
                    <w:spacing w:before="1"/>
                    <w:ind w:left="95"/>
                    <w:rPr>
                      <w:sz w:val="20"/>
                    </w:rPr>
                  </w:pPr>
                  <w:r w:rsidRPr="00D07B2C">
                    <w:rPr>
                      <w:sz w:val="20"/>
                    </w:rPr>
                    <w:t>KULÜBÜN ADI:</w:t>
                  </w:r>
                </w:p>
              </w:tc>
              <w:tc>
                <w:tcPr>
                  <w:tcW w:w="7573" w:type="dxa"/>
                  <w:gridSpan w:val="7"/>
                  <w:tcBorders>
                    <w:left w:val="single" w:color="000000" w:sz="6" w:space="0"/>
                  </w:tcBorders>
                </w:tcPr>
                <w:p w:rsidRPr="00D07B2C" w:rsidR="00F43927" w:rsidP="00F43927" w:rsidRDefault="00F43927" w14:paraId="62E91E9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D07B2C" w:rsidR="00F43927" w:rsidTr="00B65A91" w14:paraId="0B682BCE" w14:textId="77777777">
              <w:trPr>
                <w:trHeight w:val="695"/>
              </w:trPr>
              <w:tc>
                <w:tcPr>
                  <w:tcW w:w="2629" w:type="dxa"/>
                  <w:gridSpan w:val="3"/>
                  <w:tcBorders>
                    <w:top w:val="thinThickMediumGap" w:color="000000" w:sz="9" w:space="0"/>
                    <w:left w:val="thinThickMediumGap" w:color="000000" w:sz="9" w:space="0"/>
                    <w:bottom w:val="single" w:color="000000" w:sz="6" w:space="0"/>
                    <w:right w:val="single" w:color="000000" w:sz="6" w:space="0"/>
                  </w:tcBorders>
                </w:tcPr>
                <w:p w:rsidRPr="007B65A4" w:rsidR="00F43927" w:rsidP="00F43927" w:rsidRDefault="00F43927" w14:paraId="51F06FA4" w14:textId="77777777">
                  <w:pPr>
                    <w:pStyle w:val="TableParagraph"/>
                    <w:spacing w:before="120"/>
                    <w:ind w:left="439" w:firstLine="247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7B65A4">
                    <w:rPr>
                      <w:sz w:val="20"/>
                      <w:szCs w:val="20"/>
                    </w:rPr>
                    <w:t>Etkinliğin</w:t>
                  </w:r>
                  <w:proofErr w:type="spellEnd"/>
                  <w:r w:rsidRPr="007B65A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B65A4">
                    <w:rPr>
                      <w:sz w:val="20"/>
                      <w:szCs w:val="20"/>
                    </w:rPr>
                    <w:t>İçeriği</w:t>
                  </w:r>
                  <w:proofErr w:type="spellEnd"/>
                  <w:r w:rsidRPr="007B65A4">
                    <w:rPr>
                      <w:sz w:val="20"/>
                      <w:szCs w:val="20"/>
                    </w:rPr>
                    <w:t xml:space="preserve"> /</w:t>
                  </w:r>
                  <w:proofErr w:type="spellStart"/>
                  <w:r w:rsidRPr="007B65A4">
                    <w:rPr>
                      <w:sz w:val="20"/>
                      <w:szCs w:val="20"/>
                    </w:rPr>
                    <w:t>Konusu</w:t>
                  </w:r>
                  <w:proofErr w:type="spellEnd"/>
                </w:p>
              </w:tc>
              <w:tc>
                <w:tcPr>
                  <w:tcW w:w="1080" w:type="dxa"/>
                  <w:tcBorders>
                    <w:top w:val="thinThickMediumGap" w:color="000000" w:sz="9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7B65A4" w:rsidR="00F43927" w:rsidP="00F43927" w:rsidRDefault="00F43927" w14:paraId="0FF7CA89" w14:textId="77777777">
                  <w:pPr>
                    <w:pStyle w:val="TableParagraph"/>
                    <w:spacing w:before="120"/>
                    <w:ind w:left="330" w:hanging="204"/>
                  </w:pPr>
                  <w:proofErr w:type="spellStart"/>
                  <w:r>
                    <w:rPr>
                      <w:w w:val="95"/>
                    </w:rPr>
                    <w:t>Etkinliğin</w:t>
                  </w:r>
                  <w:proofErr w:type="spellEnd"/>
                  <w:r w:rsidRPr="007B65A4">
                    <w:rPr>
                      <w:w w:val="95"/>
                    </w:rPr>
                    <w:t xml:space="preserve"> </w:t>
                  </w:r>
                  <w:proofErr w:type="spellStart"/>
                  <w:r>
                    <w:t>Türü</w:t>
                  </w:r>
                  <w:proofErr w:type="spellEnd"/>
                </w:p>
              </w:tc>
              <w:tc>
                <w:tcPr>
                  <w:tcW w:w="1801" w:type="dxa"/>
                  <w:gridSpan w:val="2"/>
                  <w:tcBorders>
                    <w:top w:val="thinThickMediumGap" w:color="000000" w:sz="9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7B65A4" w:rsidR="00F43927" w:rsidP="00F43927" w:rsidRDefault="00F43927" w14:paraId="3021A916" w14:textId="77777777">
                  <w:pPr>
                    <w:pStyle w:val="TableParagraph"/>
                    <w:spacing w:before="5"/>
                    <w:ind w:left="185" w:right="144"/>
                    <w:jc w:val="center"/>
                  </w:pPr>
                  <w:proofErr w:type="spellStart"/>
                  <w:r w:rsidRPr="007B65A4">
                    <w:rPr>
                      <w:sz w:val="20"/>
                      <w:szCs w:val="20"/>
                    </w:rPr>
                    <w:t>Etkinliğin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GerçekleştirildiğiYer</w:t>
                  </w:r>
                  <w:proofErr w:type="spellEnd"/>
                </w:p>
              </w:tc>
              <w:tc>
                <w:tcPr>
                  <w:tcW w:w="1832" w:type="dxa"/>
                  <w:gridSpan w:val="2"/>
                  <w:tcBorders>
                    <w:top w:val="thinThickMediumGap" w:color="000000" w:sz="9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7B65A4" w:rsidR="00F43927" w:rsidP="00F43927" w:rsidRDefault="00F43927" w14:paraId="16607721" w14:textId="77777777">
                  <w:pPr>
                    <w:pStyle w:val="TableParagraph"/>
                    <w:spacing w:before="5" w:line="228" w:lineRule="exact"/>
                    <w:ind w:left="185" w:right="177"/>
                    <w:jc w:val="center"/>
                  </w:pPr>
                  <w:proofErr w:type="spellStart"/>
                  <w:r w:rsidRPr="007B65A4">
                    <w:rPr>
                      <w:sz w:val="20"/>
                      <w:szCs w:val="20"/>
                    </w:rPr>
                    <w:t>Etkinliğin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GerçekleştirildiğiTarih</w:t>
                  </w:r>
                  <w:proofErr w:type="spellEnd"/>
                </w:p>
              </w:tc>
              <w:tc>
                <w:tcPr>
                  <w:tcW w:w="1414" w:type="dxa"/>
                  <w:tcBorders>
                    <w:top w:val="thinThickMediumGap" w:color="000000" w:sz="9" w:space="0"/>
                    <w:left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7B65A4" w:rsidR="00F43927" w:rsidP="00F43927" w:rsidRDefault="00F43927" w14:paraId="0DC6E111" w14:textId="77777777">
                  <w:pPr>
                    <w:pStyle w:val="TableParagraph"/>
                    <w:spacing w:before="5"/>
                    <w:ind w:left="358" w:firstLine="21"/>
                    <w:rPr>
                      <w:sz w:val="20"/>
                      <w:szCs w:val="20"/>
                    </w:rPr>
                  </w:pPr>
                  <w:proofErr w:type="spellStart"/>
                  <w:r w:rsidRPr="007B65A4">
                    <w:rPr>
                      <w:sz w:val="20"/>
                      <w:szCs w:val="20"/>
                    </w:rPr>
                    <w:t>Katılan</w:t>
                  </w:r>
                  <w:proofErr w:type="spellEnd"/>
                </w:p>
                <w:p w:rsidRPr="007B65A4" w:rsidR="00F43927" w:rsidP="00F43927" w:rsidRDefault="00F43927" w14:paraId="21B505DF" w14:textId="77777777">
                  <w:pPr>
                    <w:pStyle w:val="TableParagraph"/>
                    <w:spacing w:before="5" w:line="228" w:lineRule="exact"/>
                    <w:ind w:left="454" w:hanging="96"/>
                  </w:pPr>
                  <w:proofErr w:type="spellStart"/>
                  <w:r w:rsidRPr="007B65A4">
                    <w:rPr>
                      <w:w w:val="95"/>
                      <w:sz w:val="20"/>
                      <w:szCs w:val="20"/>
                    </w:rPr>
                    <w:t>Öğrenci</w:t>
                  </w:r>
                  <w:proofErr w:type="spellEnd"/>
                  <w:r w:rsidRPr="007B65A4">
                    <w:rPr>
                      <w:w w:val="95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B65A4">
                    <w:rPr>
                      <w:sz w:val="20"/>
                      <w:szCs w:val="20"/>
                    </w:rPr>
                    <w:t>Sayısı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thinThickMediumGap" w:color="000000" w:sz="9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7B65A4" w:rsidR="00F43927" w:rsidP="00F43927" w:rsidRDefault="00F43927" w14:paraId="38AEF46F" w14:textId="77777777">
                  <w:pPr>
                    <w:pStyle w:val="TableParagraph"/>
                    <w:spacing w:before="5"/>
                    <w:ind w:left="134" w:firstLine="43"/>
                    <w:rPr>
                      <w:sz w:val="20"/>
                      <w:szCs w:val="20"/>
                    </w:rPr>
                  </w:pPr>
                  <w:proofErr w:type="spellStart"/>
                  <w:r w:rsidRPr="007B65A4">
                    <w:rPr>
                      <w:sz w:val="20"/>
                      <w:szCs w:val="20"/>
                    </w:rPr>
                    <w:t>Alınan</w:t>
                  </w:r>
                  <w:proofErr w:type="spellEnd"/>
                  <w:r w:rsidRPr="007B65A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B65A4">
                    <w:rPr>
                      <w:sz w:val="20"/>
                      <w:szCs w:val="20"/>
                    </w:rPr>
                    <w:t>Ödül</w:t>
                  </w:r>
                  <w:proofErr w:type="spellEnd"/>
                </w:p>
                <w:p w:rsidRPr="007B65A4" w:rsidR="00F43927" w:rsidP="00F43927" w:rsidRDefault="00F43927" w14:paraId="2AE4178C" w14:textId="77777777">
                  <w:pPr>
                    <w:pStyle w:val="TableParagraph"/>
                    <w:spacing w:before="5" w:line="228" w:lineRule="exact"/>
                    <w:ind w:left="230" w:right="80" w:hanging="96"/>
                  </w:pPr>
                  <w:proofErr w:type="spellStart"/>
                  <w:r w:rsidRPr="007B65A4">
                    <w:rPr>
                      <w:sz w:val="20"/>
                      <w:szCs w:val="20"/>
                    </w:rPr>
                    <w:t>ya</w:t>
                  </w:r>
                  <w:proofErr w:type="spellEnd"/>
                  <w:r w:rsidRPr="007B65A4">
                    <w:rPr>
                      <w:sz w:val="20"/>
                      <w:szCs w:val="20"/>
                    </w:rPr>
                    <w:t xml:space="preserve"> da Verilen Ödül/Belge</w:t>
                  </w:r>
                </w:p>
              </w:tc>
            </w:tr>
            <w:tr w:rsidRPr="00D07B2C" w:rsidR="00F43927" w:rsidTr="00B65A91" w14:paraId="23CB9DFB" w14:textId="77777777">
              <w:trPr>
                <w:trHeight w:val="681"/>
              </w:trPr>
              <w:tc>
                <w:tcPr>
                  <w:tcW w:w="2629" w:type="dxa"/>
                  <w:gridSpan w:val="3"/>
                  <w:tcBorders>
                    <w:top w:val="single" w:color="000000" w:sz="6" w:space="0"/>
                    <w:left w:val="thinThickMediumGap" w:color="000000" w:sz="9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36653E6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6518A51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7D82B78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3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1AC885A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1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19BBFAA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46" w:type="dxa"/>
                  <w:tcBorders>
                    <w:top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5B8BF89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D07B2C" w:rsidR="00F43927" w:rsidTr="00B65A91" w14:paraId="2801053B" w14:textId="77777777">
              <w:trPr>
                <w:trHeight w:val="678"/>
              </w:trPr>
              <w:tc>
                <w:tcPr>
                  <w:tcW w:w="2629" w:type="dxa"/>
                  <w:gridSpan w:val="3"/>
                  <w:tcBorders>
                    <w:top w:val="single" w:color="000000" w:sz="6" w:space="0"/>
                    <w:left w:val="thinThickMediumGap" w:color="000000" w:sz="9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55786EB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083C35B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08E5F2D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3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78A20CE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1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7BD4E75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46" w:type="dxa"/>
                  <w:tcBorders>
                    <w:top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31BC832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D07B2C" w:rsidR="00F43927" w:rsidTr="00B65A91" w14:paraId="0395014D" w14:textId="77777777">
              <w:trPr>
                <w:trHeight w:val="681"/>
              </w:trPr>
              <w:tc>
                <w:tcPr>
                  <w:tcW w:w="2629" w:type="dxa"/>
                  <w:gridSpan w:val="3"/>
                  <w:tcBorders>
                    <w:top w:val="single" w:color="000000" w:sz="6" w:space="0"/>
                    <w:left w:val="thinThickMediumGap" w:color="000000" w:sz="9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4A325E8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096166C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78B135F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3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4171063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1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280988E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46" w:type="dxa"/>
                  <w:tcBorders>
                    <w:top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10D62D5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D07B2C" w:rsidR="00F43927" w:rsidTr="00B65A91" w14:paraId="415F3E2F" w14:textId="77777777">
              <w:trPr>
                <w:trHeight w:val="681"/>
              </w:trPr>
              <w:tc>
                <w:tcPr>
                  <w:tcW w:w="2629" w:type="dxa"/>
                  <w:gridSpan w:val="3"/>
                  <w:tcBorders>
                    <w:top w:val="single" w:color="000000" w:sz="6" w:space="0"/>
                    <w:left w:val="thinThickMediumGap" w:color="000000" w:sz="9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065F930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1B986C4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417DC4F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3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10FB13C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1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0B32620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46" w:type="dxa"/>
                  <w:tcBorders>
                    <w:top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26E885B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D07B2C" w:rsidR="00F43927" w:rsidTr="00B65A91" w14:paraId="2BC510C1" w14:textId="77777777">
              <w:trPr>
                <w:trHeight w:val="678"/>
              </w:trPr>
              <w:tc>
                <w:tcPr>
                  <w:tcW w:w="2629" w:type="dxa"/>
                  <w:gridSpan w:val="3"/>
                  <w:tcBorders>
                    <w:top w:val="single" w:color="000000" w:sz="6" w:space="0"/>
                    <w:left w:val="thinThickMediumGap" w:color="000000" w:sz="9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7DE1767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4D8A10C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44B1F3C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3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79E1616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1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56624C9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46" w:type="dxa"/>
                  <w:tcBorders>
                    <w:top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1420074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D07B2C" w:rsidR="00F43927" w:rsidTr="00B65A91" w14:paraId="3319ACBB" w14:textId="77777777">
              <w:trPr>
                <w:trHeight w:val="681"/>
              </w:trPr>
              <w:tc>
                <w:tcPr>
                  <w:tcW w:w="2629" w:type="dxa"/>
                  <w:gridSpan w:val="3"/>
                  <w:tcBorders>
                    <w:top w:val="single" w:color="000000" w:sz="6" w:space="0"/>
                    <w:left w:val="thinThickMediumGap" w:color="000000" w:sz="9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422098A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778CFEA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7712518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3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14CE10B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1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4065102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46" w:type="dxa"/>
                  <w:tcBorders>
                    <w:top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0028AA4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D07B2C" w:rsidR="00F43927" w:rsidTr="00B65A91" w14:paraId="586C3957" w14:textId="77777777">
              <w:trPr>
                <w:trHeight w:val="681"/>
              </w:trPr>
              <w:tc>
                <w:tcPr>
                  <w:tcW w:w="2629" w:type="dxa"/>
                  <w:gridSpan w:val="3"/>
                  <w:tcBorders>
                    <w:top w:val="single" w:color="000000" w:sz="6" w:space="0"/>
                    <w:left w:val="thinThickMediumGap" w:color="000000" w:sz="9" w:space="0"/>
                    <w:right w:val="single" w:color="000000" w:sz="6" w:space="0"/>
                  </w:tcBorders>
                </w:tcPr>
                <w:p w:rsidRPr="00D07B2C" w:rsidR="00F43927" w:rsidP="00F43927" w:rsidRDefault="00F43927" w14:paraId="7B043F3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6CFA6C4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5E18183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3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5D66A42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14" w:type="dxa"/>
                  <w:tcBorders>
                    <w:top w:val="single" w:color="000000" w:sz="6" w:space="0"/>
                    <w:left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45B4CE7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46" w:type="dxa"/>
                  <w:tcBorders>
                    <w:top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446100E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D07B2C" w:rsidR="00F43927" w:rsidTr="00B65A91" w14:paraId="28083F46" w14:textId="77777777">
              <w:trPr>
                <w:trHeight w:val="1110"/>
              </w:trPr>
              <w:tc>
                <w:tcPr>
                  <w:tcW w:w="10202" w:type="dxa"/>
                  <w:gridSpan w:val="10"/>
                  <w:tcBorders>
                    <w:top w:val="thinThickMediumGap" w:color="000000" w:sz="9" w:space="0"/>
                    <w:left w:val="thinThickMediumGap" w:color="000000" w:sz="9" w:space="0"/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4AE0AAE0" w14:textId="77777777">
                  <w:pPr>
                    <w:pStyle w:val="TableParagraph"/>
                    <w:spacing w:before="3"/>
                    <w:ind w:left="95"/>
                    <w:rPr>
                      <w:i/>
                      <w:sz w:val="24"/>
                    </w:rPr>
                  </w:pPr>
                  <w:proofErr w:type="spellStart"/>
                  <w:r w:rsidRPr="00D07B2C">
                    <w:rPr>
                      <w:i/>
                      <w:sz w:val="24"/>
                    </w:rPr>
                    <w:t>Açıklama</w:t>
                  </w:r>
                  <w:proofErr w:type="spellEnd"/>
                  <w:r w:rsidRPr="00D07B2C">
                    <w:rPr>
                      <w:i/>
                      <w:sz w:val="24"/>
                    </w:rPr>
                    <w:t>:</w:t>
                  </w:r>
                </w:p>
              </w:tc>
            </w:tr>
            <w:tr w:rsidRPr="00D07B2C" w:rsidR="00F43927" w:rsidTr="00B65A91" w14:paraId="74D5968A" w14:textId="77777777">
              <w:trPr>
                <w:trHeight w:val="405"/>
              </w:trPr>
              <w:tc>
                <w:tcPr>
                  <w:tcW w:w="4917" w:type="dxa"/>
                  <w:gridSpan w:val="5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5F70297C" w14:textId="77777777">
                  <w:pPr>
                    <w:pStyle w:val="TableParagraph"/>
                    <w:spacing w:before="63"/>
                    <w:ind w:left="95"/>
                    <w:rPr>
                      <w:sz w:val="24"/>
                    </w:rPr>
                  </w:pPr>
                  <w:proofErr w:type="spellStart"/>
                  <w:r w:rsidRPr="00D07B2C">
                    <w:rPr>
                      <w:sz w:val="24"/>
                    </w:rPr>
                    <w:lastRenderedPageBreak/>
                    <w:t>Kulüp</w:t>
                  </w:r>
                  <w:proofErr w:type="spellEnd"/>
                  <w:r w:rsidRPr="00D07B2C">
                    <w:rPr>
                      <w:sz w:val="24"/>
                    </w:rPr>
                    <w:t xml:space="preserve"> Akademik </w:t>
                  </w:r>
                  <w:proofErr w:type="spellStart"/>
                  <w:r w:rsidRPr="00D07B2C">
                    <w:rPr>
                      <w:sz w:val="24"/>
                    </w:rPr>
                    <w:t>Danışman</w:t>
                  </w:r>
                  <w:proofErr w:type="spellEnd"/>
                  <w:r w:rsidRPr="00D07B2C">
                    <w:rPr>
                      <w:sz w:val="24"/>
                    </w:rPr>
                    <w:t>:</w:t>
                  </w:r>
                </w:p>
              </w:tc>
              <w:tc>
                <w:tcPr>
                  <w:tcW w:w="5285" w:type="dxa"/>
                  <w:gridSpan w:val="5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6CF457B4" w14:textId="77777777">
                  <w:pPr>
                    <w:pStyle w:val="TableParagraph"/>
                    <w:spacing w:before="63"/>
                    <w:ind w:left="92"/>
                    <w:rPr>
                      <w:sz w:val="24"/>
                    </w:rPr>
                  </w:pPr>
                  <w:proofErr w:type="spellStart"/>
                  <w:r w:rsidRPr="00D07B2C">
                    <w:rPr>
                      <w:sz w:val="24"/>
                    </w:rPr>
                    <w:t>Kulüp</w:t>
                  </w:r>
                  <w:proofErr w:type="spellEnd"/>
                  <w:r w:rsidRPr="00D07B2C">
                    <w:rPr>
                      <w:sz w:val="24"/>
                    </w:rPr>
                    <w:t xml:space="preserve"> Başkanı:</w:t>
                  </w:r>
                </w:p>
              </w:tc>
            </w:tr>
            <w:tr w:rsidRPr="00D07B2C" w:rsidR="00F43927" w:rsidTr="00B65A91" w14:paraId="5F62D8EF" w14:textId="77777777">
              <w:trPr>
                <w:trHeight w:val="405"/>
              </w:trPr>
              <w:tc>
                <w:tcPr>
                  <w:tcW w:w="1368" w:type="dxa"/>
                  <w:tcBorders>
                    <w:right w:val="single" w:color="000000" w:sz="6" w:space="0"/>
                  </w:tcBorders>
                </w:tcPr>
                <w:p w:rsidRPr="00D07B2C" w:rsidR="00F43927" w:rsidP="00F43927" w:rsidRDefault="00F43927" w14:paraId="40FD199A" w14:textId="77777777">
                  <w:pPr>
                    <w:pStyle w:val="TableParagraph"/>
                    <w:spacing w:before="63"/>
                    <w:ind w:left="95"/>
                    <w:rPr>
                      <w:sz w:val="24"/>
                    </w:rPr>
                  </w:pPr>
                  <w:proofErr w:type="spellStart"/>
                  <w:r w:rsidRPr="00D07B2C">
                    <w:rPr>
                      <w:sz w:val="24"/>
                    </w:rPr>
                    <w:t>Adı</w:t>
                  </w:r>
                  <w:proofErr w:type="spellEnd"/>
                  <w:r w:rsidRPr="00D07B2C">
                    <w:rPr>
                      <w:sz w:val="24"/>
                    </w:rPr>
                    <w:t xml:space="preserve"> </w:t>
                  </w:r>
                  <w:proofErr w:type="spellStart"/>
                  <w:r w:rsidRPr="00D07B2C">
                    <w:rPr>
                      <w:sz w:val="24"/>
                    </w:rPr>
                    <w:t>Soyadı</w:t>
                  </w:r>
                  <w:proofErr w:type="spellEnd"/>
                </w:p>
              </w:tc>
              <w:tc>
                <w:tcPr>
                  <w:tcW w:w="360" w:type="dxa"/>
                  <w:tcBorders>
                    <w:left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48CC1152" w14:textId="77777777">
                  <w:pPr>
                    <w:pStyle w:val="TableParagraph"/>
                    <w:spacing w:before="63"/>
                    <w:ind w:right="19"/>
                    <w:jc w:val="center"/>
                    <w:rPr>
                      <w:sz w:val="24"/>
                    </w:rPr>
                  </w:pPr>
                  <w:r w:rsidRPr="00D07B2C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3189" w:type="dxa"/>
                  <w:gridSpan w:val="3"/>
                  <w:tcBorders>
                    <w:left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57C1519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33" w:type="dxa"/>
                  <w:gridSpan w:val="2"/>
                  <w:tcBorders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2E64607B" w14:textId="77777777">
                  <w:pPr>
                    <w:pStyle w:val="TableParagraph"/>
                    <w:spacing w:before="63"/>
                    <w:ind w:left="92"/>
                    <w:rPr>
                      <w:sz w:val="24"/>
                    </w:rPr>
                  </w:pPr>
                  <w:proofErr w:type="spellStart"/>
                  <w:r w:rsidRPr="00D07B2C">
                    <w:rPr>
                      <w:sz w:val="24"/>
                    </w:rPr>
                    <w:t>Adı</w:t>
                  </w:r>
                  <w:proofErr w:type="spellEnd"/>
                  <w:r w:rsidRPr="00D07B2C">
                    <w:rPr>
                      <w:sz w:val="24"/>
                    </w:rPr>
                    <w:t xml:space="preserve"> </w:t>
                  </w:r>
                  <w:proofErr w:type="spellStart"/>
                  <w:r w:rsidRPr="00D07B2C">
                    <w:rPr>
                      <w:sz w:val="24"/>
                    </w:rPr>
                    <w:t>Soyadı</w:t>
                  </w:r>
                  <w:proofErr w:type="spellEnd"/>
                </w:p>
              </w:tc>
              <w:tc>
                <w:tcPr>
                  <w:tcW w:w="392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5BD618DC" w14:textId="77777777">
                  <w:pPr>
                    <w:pStyle w:val="TableParagraph"/>
                    <w:spacing w:before="63"/>
                    <w:ind w:right="53"/>
                    <w:jc w:val="center"/>
                    <w:rPr>
                      <w:sz w:val="24"/>
                    </w:rPr>
                  </w:pPr>
                  <w:r w:rsidRPr="00D07B2C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2860" w:type="dxa"/>
                  <w:gridSpan w:val="2"/>
                  <w:tcBorders>
                    <w:left w:val="single" w:color="000000" w:sz="6" w:space="0"/>
                    <w:bottom w:val="single" w:color="000000" w:sz="6" w:space="0"/>
                  </w:tcBorders>
                </w:tcPr>
                <w:p w:rsidRPr="00D07B2C" w:rsidR="00F43927" w:rsidP="00F43927" w:rsidRDefault="00F43927" w14:paraId="3F84A96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D07B2C" w:rsidR="00F43927" w:rsidTr="00B65A91" w14:paraId="6CD44D5A" w14:textId="77777777">
              <w:trPr>
                <w:trHeight w:val="400"/>
              </w:trPr>
              <w:tc>
                <w:tcPr>
                  <w:tcW w:w="1368" w:type="dxa"/>
                  <w:tcBorders>
                    <w:top w:val="thinThickMediumGap" w:color="000000" w:sz="9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6E293BD6" w14:textId="77777777">
                  <w:pPr>
                    <w:pStyle w:val="TableParagraph"/>
                    <w:spacing w:before="61"/>
                    <w:ind w:left="95"/>
                    <w:rPr>
                      <w:sz w:val="24"/>
                    </w:rPr>
                  </w:pPr>
                  <w:proofErr w:type="spellStart"/>
                  <w:r w:rsidRPr="00D07B2C">
                    <w:rPr>
                      <w:sz w:val="24"/>
                    </w:rPr>
                    <w:t>Ünvanı</w:t>
                  </w:r>
                  <w:proofErr w:type="spellEnd"/>
                </w:p>
              </w:tc>
              <w:tc>
                <w:tcPr>
                  <w:tcW w:w="360" w:type="dxa"/>
                  <w:tcBorders>
                    <w:top w:val="thinThickMediumGap" w:color="000000" w:sz="9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3EE979FA" w14:textId="77777777">
                  <w:pPr>
                    <w:pStyle w:val="TableParagraph"/>
                    <w:spacing w:before="61"/>
                    <w:ind w:right="19"/>
                    <w:jc w:val="center"/>
                    <w:rPr>
                      <w:sz w:val="24"/>
                    </w:rPr>
                  </w:pPr>
                  <w:r w:rsidRPr="00D07B2C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3189" w:type="dxa"/>
                  <w:gridSpan w:val="3"/>
                  <w:tcBorders>
                    <w:top w:val="thinThickMediumGap" w:color="000000" w:sz="9" w:space="0"/>
                    <w:left w:val="single" w:color="000000" w:sz="6" w:space="0"/>
                    <w:bottom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1DF941C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33" w:type="dxa"/>
                  <w:gridSpan w:val="2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7E5CBCCA" w14:textId="77777777">
                  <w:pPr>
                    <w:pStyle w:val="TableParagraph"/>
                    <w:spacing w:before="61"/>
                    <w:ind w:left="92"/>
                    <w:rPr>
                      <w:sz w:val="24"/>
                    </w:rPr>
                  </w:pPr>
                  <w:r w:rsidRPr="00D07B2C">
                    <w:rPr>
                      <w:sz w:val="24"/>
                    </w:rPr>
                    <w:t xml:space="preserve">Akademik </w:t>
                  </w:r>
                  <w:proofErr w:type="spellStart"/>
                  <w:r w:rsidRPr="00D07B2C">
                    <w:rPr>
                      <w:sz w:val="24"/>
                    </w:rPr>
                    <w:t>Birim</w:t>
                  </w:r>
                  <w:proofErr w:type="spellEnd"/>
                </w:p>
              </w:tc>
              <w:tc>
                <w:tcPr>
                  <w:tcW w:w="39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46C38140" w14:textId="77777777">
                  <w:pPr>
                    <w:pStyle w:val="TableParagraph"/>
                    <w:spacing w:before="61"/>
                    <w:ind w:right="53"/>
                    <w:jc w:val="center"/>
                    <w:rPr>
                      <w:sz w:val="24"/>
                    </w:rPr>
                  </w:pPr>
                  <w:r w:rsidRPr="00D07B2C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2860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D07B2C" w:rsidR="00F43927" w:rsidP="00F43927" w:rsidRDefault="00F43927" w14:paraId="5542556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D07B2C" w:rsidR="00F43927" w:rsidTr="00B65A91" w14:paraId="71ABCD40" w14:textId="77777777">
              <w:trPr>
                <w:trHeight w:val="460"/>
              </w:trPr>
              <w:tc>
                <w:tcPr>
                  <w:tcW w:w="1368" w:type="dxa"/>
                  <w:tcBorders>
                    <w:top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27A86138" w14:textId="77777777">
                  <w:pPr>
                    <w:pStyle w:val="TableParagraph"/>
                    <w:spacing w:before="119"/>
                    <w:ind w:left="95"/>
                    <w:rPr>
                      <w:sz w:val="24"/>
                    </w:rPr>
                  </w:pPr>
                  <w:r w:rsidRPr="00D07B2C">
                    <w:rPr>
                      <w:sz w:val="24"/>
                    </w:rPr>
                    <w:t>Tarih</w:t>
                  </w:r>
                </w:p>
              </w:tc>
              <w:tc>
                <w:tcPr>
                  <w:tcW w:w="360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01A66E00" w14:textId="77777777">
                  <w:pPr>
                    <w:pStyle w:val="TableParagraph"/>
                    <w:spacing w:before="119"/>
                    <w:ind w:right="19"/>
                    <w:jc w:val="center"/>
                    <w:rPr>
                      <w:sz w:val="24"/>
                    </w:rPr>
                  </w:pPr>
                  <w:r w:rsidRPr="00D07B2C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3189" w:type="dxa"/>
                  <w:gridSpan w:val="3"/>
                  <w:tcBorders>
                    <w:top w:val="single" w:color="000000" w:sz="6" w:space="0"/>
                    <w:left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68D6A28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33" w:type="dxa"/>
                  <w:gridSpan w:val="2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0D252B06" w14:textId="77777777">
                  <w:pPr>
                    <w:pStyle w:val="TableParagraph"/>
                    <w:spacing w:before="119"/>
                    <w:ind w:left="92"/>
                    <w:rPr>
                      <w:sz w:val="24"/>
                    </w:rPr>
                  </w:pPr>
                  <w:proofErr w:type="spellStart"/>
                  <w:r w:rsidRPr="00D07B2C">
                    <w:rPr>
                      <w:sz w:val="24"/>
                    </w:rPr>
                    <w:t>Bölüm</w:t>
                  </w:r>
                  <w:proofErr w:type="spellEnd"/>
                  <w:r w:rsidRPr="00D07B2C">
                    <w:rPr>
                      <w:sz w:val="24"/>
                    </w:rPr>
                    <w:t>/Program</w:t>
                  </w:r>
                </w:p>
              </w:tc>
              <w:tc>
                <w:tcPr>
                  <w:tcW w:w="39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65F0434B" w14:textId="77777777">
                  <w:pPr>
                    <w:pStyle w:val="TableParagraph"/>
                    <w:spacing w:before="119"/>
                    <w:ind w:right="53"/>
                    <w:jc w:val="center"/>
                    <w:rPr>
                      <w:sz w:val="24"/>
                    </w:rPr>
                  </w:pPr>
                  <w:r w:rsidRPr="00D07B2C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2860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D07B2C" w:rsidR="00F43927" w:rsidP="00F43927" w:rsidRDefault="00F43927" w14:paraId="4D52845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D07B2C" w:rsidR="00F43927" w:rsidTr="00B65A91" w14:paraId="0053C7E7" w14:textId="77777777">
              <w:trPr>
                <w:trHeight w:val="376"/>
              </w:trPr>
              <w:tc>
                <w:tcPr>
                  <w:tcW w:w="1368" w:type="dxa"/>
                  <w:vMerge w:val="restart"/>
                  <w:tcBorders>
                    <w:top w:val="thinThickMediumGap" w:color="000000" w:sz="9" w:space="0"/>
                    <w:right w:val="single" w:color="000000" w:sz="6" w:space="0"/>
                  </w:tcBorders>
                </w:tcPr>
                <w:p w:rsidRPr="00D07B2C" w:rsidR="00F43927" w:rsidP="00F43927" w:rsidRDefault="00F43927" w14:paraId="66EE13AC" w14:textId="77777777">
                  <w:pPr>
                    <w:pStyle w:val="TableParagraph"/>
                    <w:rPr>
                      <w:sz w:val="26"/>
                    </w:rPr>
                  </w:pPr>
                </w:p>
                <w:p w:rsidRPr="00D07B2C" w:rsidR="00F43927" w:rsidP="00F43927" w:rsidRDefault="00F43927" w14:paraId="56759E66" w14:textId="77777777">
                  <w:pPr>
                    <w:pStyle w:val="TableParagraph"/>
                    <w:spacing w:before="199"/>
                    <w:ind w:left="95"/>
                    <w:rPr>
                      <w:sz w:val="24"/>
                    </w:rPr>
                  </w:pPr>
                  <w:proofErr w:type="spellStart"/>
                  <w:r w:rsidRPr="00D07B2C">
                    <w:rPr>
                      <w:sz w:val="24"/>
                    </w:rPr>
                    <w:t>İmza</w:t>
                  </w:r>
                  <w:proofErr w:type="spellEnd"/>
                </w:p>
              </w:tc>
              <w:tc>
                <w:tcPr>
                  <w:tcW w:w="360" w:type="dxa"/>
                  <w:vMerge w:val="restart"/>
                  <w:tcBorders>
                    <w:top w:val="thinThickMediumGap" w:color="000000" w:sz="9" w:space="0"/>
                    <w:left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794AA4FD" w14:textId="77777777">
                  <w:pPr>
                    <w:pStyle w:val="TableParagraph"/>
                    <w:rPr>
                      <w:sz w:val="26"/>
                    </w:rPr>
                  </w:pPr>
                </w:p>
                <w:p w:rsidRPr="00D07B2C" w:rsidR="00F43927" w:rsidP="00F43927" w:rsidRDefault="00F43927" w14:paraId="3FA87A5E" w14:textId="77777777">
                  <w:pPr>
                    <w:pStyle w:val="TableParagraph"/>
                    <w:spacing w:before="199"/>
                    <w:ind w:right="19"/>
                    <w:jc w:val="center"/>
                    <w:rPr>
                      <w:sz w:val="24"/>
                    </w:rPr>
                  </w:pPr>
                  <w:r w:rsidRPr="00D07B2C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3189" w:type="dxa"/>
                  <w:gridSpan w:val="3"/>
                  <w:vMerge w:val="restart"/>
                  <w:tcBorders>
                    <w:top w:val="thinThickMediumGap" w:color="000000" w:sz="9" w:space="0"/>
                    <w:left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3D6B36C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33" w:type="dxa"/>
                  <w:gridSpan w:val="2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55202BFB" w14:textId="77777777">
                  <w:pPr>
                    <w:pStyle w:val="TableParagraph"/>
                    <w:spacing w:before="63"/>
                    <w:ind w:left="92"/>
                    <w:rPr>
                      <w:sz w:val="24"/>
                    </w:rPr>
                  </w:pPr>
                  <w:r w:rsidRPr="00D07B2C">
                    <w:rPr>
                      <w:sz w:val="24"/>
                    </w:rPr>
                    <w:t>Tarih</w:t>
                  </w:r>
                </w:p>
              </w:tc>
              <w:tc>
                <w:tcPr>
                  <w:tcW w:w="39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4E4419EB" w14:textId="77777777">
                  <w:pPr>
                    <w:pStyle w:val="TableParagraph"/>
                    <w:spacing w:before="63"/>
                    <w:ind w:right="53"/>
                    <w:jc w:val="center"/>
                    <w:rPr>
                      <w:sz w:val="24"/>
                    </w:rPr>
                  </w:pPr>
                  <w:r w:rsidRPr="00D07B2C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2860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D07B2C" w:rsidR="00F43927" w:rsidP="00F43927" w:rsidRDefault="00F43927" w14:paraId="25A32F2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D07B2C" w:rsidR="00F43927" w:rsidTr="00B65A91" w14:paraId="7C51B65E" w14:textId="77777777">
              <w:trPr>
                <w:trHeight w:val="832"/>
              </w:trPr>
              <w:tc>
                <w:tcPr>
                  <w:tcW w:w="1368" w:type="dxa"/>
                  <w:vMerge/>
                  <w:tcBorders>
                    <w:top w:val="nil"/>
                    <w:right w:val="single" w:color="000000" w:sz="6" w:space="0"/>
                  </w:tcBorders>
                </w:tcPr>
                <w:p w:rsidRPr="00D07B2C" w:rsidR="00F43927" w:rsidP="00F43927" w:rsidRDefault="00F43927" w14:paraId="2928A443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top w:val="nil"/>
                    <w:left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173272CA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189" w:type="dxa"/>
                  <w:gridSpan w:val="3"/>
                  <w:vMerge/>
                  <w:tcBorders>
                    <w:top w:val="nil"/>
                    <w:left w:val="single" w:color="000000" w:sz="6" w:space="0"/>
                    <w:right w:val="thinThickMediumGap" w:color="000000" w:sz="9" w:space="0"/>
                  </w:tcBorders>
                </w:tcPr>
                <w:p w:rsidRPr="00D07B2C" w:rsidR="00F43927" w:rsidP="00F43927" w:rsidRDefault="00F43927" w14:paraId="056A6616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33" w:type="dxa"/>
                  <w:gridSpan w:val="2"/>
                  <w:tcBorders>
                    <w:top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5DDAFE08" w14:textId="77777777">
                  <w:pPr>
                    <w:pStyle w:val="TableParagraph"/>
                    <w:spacing w:before="1"/>
                    <w:rPr>
                      <w:sz w:val="25"/>
                    </w:rPr>
                  </w:pPr>
                </w:p>
                <w:p w:rsidRPr="00D07B2C" w:rsidR="00F43927" w:rsidP="00F43927" w:rsidRDefault="00F43927" w14:paraId="355060E8" w14:textId="77777777">
                  <w:pPr>
                    <w:pStyle w:val="TableParagraph"/>
                    <w:spacing w:before="1"/>
                    <w:ind w:left="92"/>
                    <w:rPr>
                      <w:sz w:val="24"/>
                    </w:rPr>
                  </w:pPr>
                  <w:proofErr w:type="spellStart"/>
                  <w:r w:rsidRPr="00D07B2C">
                    <w:rPr>
                      <w:sz w:val="24"/>
                    </w:rPr>
                    <w:t>İmza</w:t>
                  </w:r>
                  <w:proofErr w:type="spellEnd"/>
                </w:p>
              </w:tc>
              <w:tc>
                <w:tcPr>
                  <w:tcW w:w="392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D07B2C" w:rsidR="00F43927" w:rsidP="00F43927" w:rsidRDefault="00F43927" w14:paraId="67A2829D" w14:textId="77777777">
                  <w:pPr>
                    <w:pStyle w:val="TableParagraph"/>
                    <w:spacing w:before="1"/>
                    <w:rPr>
                      <w:sz w:val="25"/>
                    </w:rPr>
                  </w:pPr>
                </w:p>
                <w:p w:rsidRPr="00D07B2C" w:rsidR="00F43927" w:rsidP="00F43927" w:rsidRDefault="00F43927" w14:paraId="6079B52C" w14:textId="77777777">
                  <w:pPr>
                    <w:pStyle w:val="TableParagraph"/>
                    <w:spacing w:before="1"/>
                    <w:ind w:right="53"/>
                    <w:jc w:val="center"/>
                    <w:rPr>
                      <w:sz w:val="24"/>
                    </w:rPr>
                  </w:pPr>
                  <w:r w:rsidRPr="00D07B2C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2860" w:type="dxa"/>
                  <w:gridSpan w:val="2"/>
                  <w:tcBorders>
                    <w:top w:val="single" w:color="000000" w:sz="6" w:space="0"/>
                    <w:left w:val="single" w:color="000000" w:sz="6" w:space="0"/>
                  </w:tcBorders>
                </w:tcPr>
                <w:p w:rsidRPr="00D07B2C" w:rsidR="00F43927" w:rsidP="00F43927" w:rsidRDefault="00F43927" w14:paraId="382847A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</w:tbl>
          <w:p w:rsidRPr="00D07B2C" w:rsidR="00F43927" w:rsidP="00F43927" w:rsidRDefault="00F43927" w14:paraId="65CE3925" w14:textId="77777777">
            <w:pPr>
              <w:spacing w:before="12"/>
              <w:ind w:left="238"/>
              <w:rPr>
                <w:i/>
                <w:sz w:val="20"/>
              </w:rPr>
            </w:pPr>
            <w:r w:rsidRPr="00D07B2C">
              <w:rPr>
                <w:i/>
                <w:sz w:val="20"/>
              </w:rPr>
              <w:t>Not</w:t>
            </w:r>
            <w:proofErr w:type="gramStart"/>
            <w:r w:rsidRPr="00D07B2C">
              <w:rPr>
                <w:i/>
                <w:sz w:val="20"/>
              </w:rPr>
              <w:t>: -</w:t>
            </w:r>
            <w:proofErr w:type="gramEnd"/>
            <w:r w:rsidRPr="00D07B2C">
              <w:rPr>
                <w:i/>
                <w:sz w:val="20"/>
              </w:rPr>
              <w:t>*- Etkinliğin Türü (Seminer/Konferans/Panel/Sergi/Sahne Oyunu/Müzik Dinletisi/Şiir Dinletisi/Gezi vb.) belirtilecektir.</w:t>
            </w:r>
          </w:p>
          <w:p w:rsidRPr="00E85E15" w:rsidR="00F43927" w:rsidP="00F43927" w:rsidRDefault="00F43927" w14:paraId="33732A2B" w14:textId="77777777"/>
          <w:p w:rsidRPr="00E57B14" w:rsidR="00C90B6E" w:rsidP="00FE2AA3" w:rsidRDefault="00C90B6E" w14:paraId="64257269" w14:textId="77777777">
            <w:pPr>
              <w:rPr>
                <w:bCs/>
              </w:rPr>
            </w:pPr>
          </w:p>
        </w:tc>
      </w:tr>
    </w:tbl>
    <w:p w:rsidR="00526DC3" w:rsidP="00E36AFE" w:rsidRDefault="00526DC3" w14:paraId="087F69FF" w14:textId="77777777"/>
    <w:sectPr w:rsidR="00526DC3" w:rsidSect="00A61006">
      <w:footerReference r:id="R77fea52105924105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65529" w14:textId="77777777" w:rsidR="00990022" w:rsidRDefault="00990022" w:rsidP="00BD3F84">
      <w:r>
        <w:separator/>
      </w:r>
    </w:p>
  </w:endnote>
  <w:endnote w:type="continuationSeparator" w:id="0">
    <w:p w14:paraId="16C564E5" w14:textId="77777777" w:rsidR="00990022" w:rsidRDefault="00990022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5DB377D2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2114AFD2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5CA13D8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2FAE3" w14:textId="77777777" w:rsidR="00990022" w:rsidRDefault="00990022" w:rsidP="00BD3F84">
      <w:r>
        <w:separator/>
      </w:r>
    </w:p>
  </w:footnote>
  <w:footnote w:type="continuationSeparator" w:id="0">
    <w:p w14:paraId="6FA40B33" w14:textId="77777777" w:rsidR="00990022" w:rsidRDefault="00990022" w:rsidP="00BD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6D635F3E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17ABCCE6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5F135099" w14:textId="77777777">
          <w:pPr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0307D627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5EAF3E1A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03EE6489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6B939443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240BA944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34E03F17" w14:textId="77777777">
          <w:pPr>
            <w:ind w:left="214" w:hanging="214"/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19E11D4A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ÖĞRENCİ KULÜPLERİ YIL SONU ETKİNLİK RAPORU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C2D61BE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KYS-FR/DB‐SKS/19</w:t>
          </w:r>
        </w:p>
      </w:tc>
    </w:tr>
    <w:tr w:rsidRPr="00C311D6" w:rsidR="004A22C2" w:rsidTr="002675ED" w14:paraId="24623F5D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E695743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A45A311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C8DBB96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0B77E38A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8258C67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3883F69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CF55984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60F84198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160DCA8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4BFDE35C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66082174" w14:textId="77777777">
          <w:pPr>
            <w:rPr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2EF957FC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59B7637A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91848">
    <w:abstractNumId w:val="3"/>
  </w:num>
  <w:num w:numId="2" w16cid:durableId="1169447128">
    <w:abstractNumId w:val="1"/>
  </w:num>
  <w:num w:numId="3" w16cid:durableId="544217800">
    <w:abstractNumId w:val="2"/>
  </w:num>
  <w:num w:numId="4" w16cid:durableId="1122185059">
    <w:abstractNumId w:val="4"/>
  </w:num>
  <w:num w:numId="5" w16cid:durableId="28994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FE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A4130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432"/>
    <w:rsid w:val="006F3B86"/>
    <w:rsid w:val="007401AE"/>
    <w:rsid w:val="00771C23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90022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87347"/>
    <w:rsid w:val="00C90B6E"/>
    <w:rsid w:val="00CB1060"/>
    <w:rsid w:val="00CD3807"/>
    <w:rsid w:val="00CE570F"/>
    <w:rsid w:val="00D13975"/>
    <w:rsid w:val="00DD5402"/>
    <w:rsid w:val="00E02603"/>
    <w:rsid w:val="00E36AFE"/>
    <w:rsid w:val="00E517CF"/>
    <w:rsid w:val="00E57B14"/>
    <w:rsid w:val="00E66350"/>
    <w:rsid w:val="00EB49F7"/>
    <w:rsid w:val="00F0546F"/>
    <w:rsid w:val="00F175DB"/>
    <w:rsid w:val="00F36898"/>
    <w:rsid w:val="00F43927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902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439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F439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F43927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F43927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43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77fea52105924105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ÖĞRENCİ KULÜBÜ YIL SONU ETKİNLİK RAPORU 2</Template>
  <TotalTime>1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2026-07-13T10:43:00Z</dcterms:created>
  <dcterms:modified xsi:type="dcterms:W3CDTF">2026-07-13T10:44:00Z</dcterms:modified>
</cp:coreProperties>
</file>