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23" w:type="dxa"/>
        <w:tblLook w:val="04A0" w:firstRow="1" w:lastRow="0" w:firstColumn="1" w:lastColumn="0" w:noHBand="0" w:noVBand="1"/>
      </w:tblPr>
      <w:tblGrid>
        <w:gridCol w:w="10223"/>
      </w:tblGrid>
      <w:tr w:rsidR="00C90B6E" w:rsidTr="009B3A4F" w14:paraId="6CF62660" w14:textId="77777777">
        <w:trPr>
          <w:trHeight w:val="10234"/>
        </w:trPr>
        <w:tc>
          <w:tcPr>
            <w:tcW w:w="10223" w:type="dxa"/>
          </w:tcPr>
          <w:p w:rsidR="00CC566D" w:rsidP="00CC566D" w:rsidRDefault="00CC566D" w14:paraId="174AC55B" w14:textId="77777777">
            <w:pPr>
              <w:pStyle w:val="GvdeMetni"/>
              <w:spacing w:before="6"/>
              <w:rPr>
                <w:sz w:val="20"/>
              </w:rPr>
            </w:pPr>
          </w:p>
          <w:p w:rsidR="00CC566D" w:rsidP="00CC566D" w:rsidRDefault="00CC566D" w14:paraId="2A81F59F" w14:textId="77777777">
            <w:pPr>
              <w:pStyle w:val="Balk11"/>
              <w:spacing w:before="90"/>
              <w:ind w:right="1193"/>
            </w:pPr>
            <w:r>
              <w:t>TRABZON ÜNİVERSİTESİ REKTÖRLÜĞÜ</w:t>
            </w:r>
          </w:p>
          <w:p w:rsidR="00CC566D" w:rsidP="00CC566D" w:rsidRDefault="00CC566D" w14:paraId="56B8AC21" w14:textId="77777777">
            <w:pPr>
              <w:pStyle w:val="GvdeMetni"/>
              <w:rPr>
                <w:b/>
                <w:sz w:val="21"/>
              </w:rPr>
            </w:pPr>
          </w:p>
          <w:p w:rsidR="00CC566D" w:rsidP="00CC566D" w:rsidRDefault="00CC566D" w14:paraId="05B03FE4" w14:textId="77777777">
            <w:pPr>
              <w:spacing w:before="1"/>
              <w:ind w:left="1308" w:right="1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(Sağlık Kültür ve Spor Daire Başkanlığına)</w:t>
            </w:r>
          </w:p>
          <w:p w:rsidR="00CC566D" w:rsidP="00CC566D" w:rsidRDefault="00CC566D" w14:paraId="558FAF65" w14:textId="77777777">
            <w:pPr>
              <w:pStyle w:val="GvdeMetni"/>
              <w:rPr>
                <w:b/>
                <w:sz w:val="26"/>
              </w:rPr>
            </w:pPr>
          </w:p>
          <w:p w:rsidR="00CC566D" w:rsidP="00CC566D" w:rsidRDefault="00CC566D" w14:paraId="04489DEC" w14:textId="77777777">
            <w:pPr>
              <w:pStyle w:val="GvdeMetni"/>
              <w:spacing w:before="10"/>
              <w:rPr>
                <w:b/>
                <w:sz w:val="38"/>
              </w:rPr>
            </w:pPr>
          </w:p>
          <w:p w:rsidR="00CC566D" w:rsidP="00CC566D" w:rsidRDefault="00CC566D" w14:paraId="70DF0D3F" w14:textId="77777777">
            <w:pPr>
              <w:pStyle w:val="GvdeMetni"/>
              <w:spacing w:line="276" w:lineRule="auto"/>
              <w:ind w:left="216" w:firstLine="719"/>
            </w:pPr>
            <w:r>
              <w:t>Üniversitemiz bünyesinde kurulacak olan</w:t>
            </w:r>
            <w:proofErr w:type="gramStart"/>
            <w:r>
              <w:t xml:space="preserve"> ….</w:t>
            </w:r>
            <w:proofErr w:type="gramEnd"/>
            <w:r>
              <w:t>……</w:t>
            </w:r>
            <w:proofErr w:type="gramStart"/>
            <w:r>
              <w:t>…….</w:t>
            </w:r>
            <w:proofErr w:type="gramEnd"/>
            <w:r>
              <w:t>.…………. Kulübünün akademik danışmanlığını üstlenmek istiyorum.</w:t>
            </w:r>
          </w:p>
          <w:p w:rsidR="00CC566D" w:rsidP="00CC566D" w:rsidRDefault="00CC566D" w14:paraId="380C11AA" w14:textId="77777777">
            <w:pPr>
              <w:pStyle w:val="GvdeMetni"/>
              <w:spacing w:before="198" w:line="278" w:lineRule="auto"/>
              <w:ind w:left="216" w:firstLine="659"/>
            </w:pPr>
            <w:r>
              <w:t>Makamınızca uygun görülmesi halinde adı geçen öğrenci kulübünün akademik Danışman olarak görevlendirilmem hususunda gereğini arz ederim.</w:t>
            </w:r>
          </w:p>
          <w:p w:rsidR="00CC566D" w:rsidP="00CC566D" w:rsidRDefault="00CC566D" w14:paraId="420E7043" w14:textId="77777777">
            <w:pPr>
              <w:pStyle w:val="GvdeMetni"/>
              <w:rPr>
                <w:sz w:val="26"/>
              </w:rPr>
            </w:pPr>
          </w:p>
          <w:p w:rsidR="00CC566D" w:rsidP="00CC566D" w:rsidRDefault="00CC566D" w14:paraId="3EF59B73" w14:textId="77777777">
            <w:pPr>
              <w:pStyle w:val="GvdeMetni"/>
              <w:rPr>
                <w:sz w:val="26"/>
              </w:rPr>
            </w:pPr>
          </w:p>
          <w:p w:rsidR="00CC566D" w:rsidP="00CC566D" w:rsidRDefault="00CC566D" w14:paraId="6F594DD6" w14:textId="77777777">
            <w:pPr>
              <w:pStyle w:val="GvdeMetni"/>
              <w:rPr>
                <w:sz w:val="26"/>
              </w:rPr>
            </w:pPr>
          </w:p>
          <w:p w:rsidR="00CC566D" w:rsidP="00CC566D" w:rsidRDefault="00CC566D" w14:paraId="500BFA62" w14:textId="77777777">
            <w:pPr>
              <w:pStyle w:val="GvdeMetni"/>
              <w:spacing w:before="153"/>
              <w:ind w:left="7478"/>
            </w:pPr>
            <w:proofErr w:type="gramStart"/>
            <w:r>
              <w:t>…..</w:t>
            </w:r>
            <w:proofErr w:type="gramEnd"/>
            <w:r>
              <w:t>/</w:t>
            </w:r>
            <w:proofErr w:type="gramStart"/>
            <w:r>
              <w:t>…….</w:t>
            </w:r>
            <w:proofErr w:type="gramEnd"/>
            <w:r>
              <w:t>/</w:t>
            </w:r>
            <w:proofErr w:type="gramStart"/>
            <w:r>
              <w:t>20..</w:t>
            </w:r>
            <w:proofErr w:type="gramEnd"/>
          </w:p>
          <w:p w:rsidR="00CC566D" w:rsidP="00CC566D" w:rsidRDefault="00CC566D" w14:paraId="76917450" w14:textId="77777777">
            <w:pPr>
              <w:pStyle w:val="GvdeMetni"/>
              <w:spacing w:before="1"/>
              <w:rPr>
                <w:sz w:val="21"/>
              </w:rPr>
            </w:pPr>
          </w:p>
          <w:p w:rsidR="00CC566D" w:rsidP="00CC566D" w:rsidRDefault="00CC566D" w14:paraId="452824C9" w14:textId="77777777">
            <w:pPr>
              <w:pStyle w:val="GvdeMetni"/>
              <w:spacing w:line="448" w:lineRule="auto"/>
              <w:ind w:left="7323" w:right="1796" w:hanging="183"/>
            </w:pPr>
            <w:r>
              <w:t>Ad-</w:t>
            </w:r>
            <w:proofErr w:type="spellStart"/>
            <w:r>
              <w:t>Soyad</w:t>
            </w:r>
            <w:proofErr w:type="spellEnd"/>
            <w:r>
              <w:t xml:space="preserve"> İmza</w:t>
            </w:r>
          </w:p>
          <w:p w:rsidR="00CC566D" w:rsidP="00CC566D" w:rsidRDefault="00CC566D" w14:paraId="30181973" w14:textId="77777777">
            <w:pPr>
              <w:pStyle w:val="GvdeMetni"/>
              <w:rPr>
                <w:sz w:val="26"/>
              </w:rPr>
            </w:pPr>
          </w:p>
          <w:p w:rsidR="00CC566D" w:rsidP="00CC566D" w:rsidRDefault="00CC566D" w14:paraId="2419FDF7" w14:textId="77777777">
            <w:pPr>
              <w:pStyle w:val="GvdeMetni"/>
              <w:rPr>
                <w:sz w:val="26"/>
              </w:rPr>
            </w:pPr>
          </w:p>
          <w:p w:rsidR="00CC566D" w:rsidP="00CC566D" w:rsidRDefault="00CC566D" w14:paraId="1430A84D" w14:textId="77777777">
            <w:pPr>
              <w:pStyle w:val="GvdeMetni"/>
              <w:rPr>
                <w:sz w:val="26"/>
              </w:rPr>
            </w:pPr>
          </w:p>
          <w:p w:rsidR="00CC566D" w:rsidP="00CC566D" w:rsidRDefault="00CC566D" w14:paraId="29B554F6" w14:textId="77777777">
            <w:pPr>
              <w:pStyle w:val="GvdeMetni"/>
              <w:rPr>
                <w:sz w:val="26"/>
              </w:rPr>
            </w:pPr>
          </w:p>
          <w:p w:rsidR="00CC566D" w:rsidP="00CC566D" w:rsidRDefault="00CC566D" w14:paraId="2C8923AE" w14:textId="77777777">
            <w:pPr>
              <w:pStyle w:val="Balk11"/>
              <w:spacing w:before="189"/>
              <w:ind w:left="216"/>
              <w:jc w:val="left"/>
            </w:pPr>
            <w:r>
              <w:t>Akademik Danışmanın</w:t>
            </w:r>
          </w:p>
          <w:p w:rsidR="00CC566D" w:rsidP="00CC566D" w:rsidRDefault="00CC566D" w14:paraId="242A9A89" w14:textId="77777777">
            <w:pPr>
              <w:pStyle w:val="GvdeMetni"/>
              <w:spacing w:before="10"/>
              <w:rPr>
                <w:b/>
                <w:sz w:val="20"/>
              </w:rPr>
            </w:pPr>
          </w:p>
          <w:tbl>
            <w:tblPr>
              <w:tblStyle w:val="TableNormal"/>
              <w:tblW w:w="0" w:type="auto"/>
              <w:tblInd w:w="11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9"/>
              <w:gridCol w:w="6359"/>
            </w:tblGrid>
            <w:tr w:rsidR="00CC566D" w:rsidTr="00941EB5" w14:paraId="0B07CE1B" w14:textId="77777777">
              <w:trPr>
                <w:trHeight w:val="518"/>
              </w:trPr>
              <w:tc>
                <w:tcPr>
                  <w:tcW w:w="2809" w:type="dxa"/>
                </w:tcPr>
                <w:p w:rsidR="00CC566D" w:rsidP="00CC566D" w:rsidRDefault="00CC566D" w14:paraId="117748D2" w14:textId="77777777">
                  <w:pPr>
                    <w:pStyle w:val="TableParagraph"/>
                    <w:spacing w:line="270" w:lineRule="exact"/>
                    <w:ind w:left="107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Gsm</w:t>
                  </w:r>
                  <w:proofErr w:type="spellEnd"/>
                  <w:r>
                    <w:rPr>
                      <w:sz w:val="24"/>
                    </w:rPr>
                    <w:t xml:space="preserve"> No</w:t>
                  </w:r>
                </w:p>
              </w:tc>
              <w:tc>
                <w:tcPr>
                  <w:tcW w:w="6359" w:type="dxa"/>
                </w:tcPr>
                <w:p w:rsidR="00CC566D" w:rsidP="00CC566D" w:rsidRDefault="00CC566D" w14:paraId="28316BF8" w14:textId="77777777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  <w:tr w:rsidR="00CC566D" w:rsidTr="00941EB5" w14:paraId="60BD49E6" w14:textId="77777777">
              <w:trPr>
                <w:trHeight w:val="517"/>
              </w:trPr>
              <w:tc>
                <w:tcPr>
                  <w:tcW w:w="2809" w:type="dxa"/>
                </w:tcPr>
                <w:p w:rsidR="00CC566D" w:rsidP="00CC566D" w:rsidRDefault="00CC566D" w14:paraId="457AA073" w14:textId="77777777">
                  <w:pPr>
                    <w:pStyle w:val="TableParagraph"/>
                    <w:spacing w:line="270" w:lineRule="exact"/>
                    <w:ind w:left="107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Ofis</w:t>
                  </w:r>
                  <w:proofErr w:type="spellEnd"/>
                  <w:r>
                    <w:rPr>
                      <w:sz w:val="24"/>
                    </w:rPr>
                    <w:t xml:space="preserve"> Tel. No</w:t>
                  </w:r>
                </w:p>
              </w:tc>
              <w:tc>
                <w:tcPr>
                  <w:tcW w:w="6359" w:type="dxa"/>
                </w:tcPr>
                <w:p w:rsidR="00CC566D" w:rsidP="00CC566D" w:rsidRDefault="00CC566D" w14:paraId="0C6A2FED" w14:textId="77777777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  <w:tr w:rsidR="00CC566D" w:rsidTr="00941EB5" w14:paraId="599CB6A5" w14:textId="77777777">
              <w:trPr>
                <w:trHeight w:val="515"/>
              </w:trPr>
              <w:tc>
                <w:tcPr>
                  <w:tcW w:w="2809" w:type="dxa"/>
                </w:tcPr>
                <w:p w:rsidR="00CC566D" w:rsidP="00CC566D" w:rsidRDefault="00CC566D" w14:paraId="58C8DC3D" w14:textId="77777777">
                  <w:pPr>
                    <w:pStyle w:val="TableParagraph"/>
                    <w:spacing w:line="270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Akademik </w:t>
                  </w:r>
                  <w:proofErr w:type="spellStart"/>
                  <w:r>
                    <w:rPr>
                      <w:sz w:val="24"/>
                    </w:rPr>
                    <w:t>Birim</w:t>
                  </w:r>
                  <w:proofErr w:type="spellEnd"/>
                  <w:r>
                    <w:rPr>
                      <w:sz w:val="24"/>
                    </w:rPr>
                    <w:t xml:space="preserve"> /</w:t>
                  </w:r>
                  <w:proofErr w:type="spellStart"/>
                  <w:r>
                    <w:rPr>
                      <w:sz w:val="24"/>
                    </w:rPr>
                    <w:t>Bölüm</w:t>
                  </w:r>
                  <w:proofErr w:type="spellEnd"/>
                </w:p>
              </w:tc>
              <w:tc>
                <w:tcPr>
                  <w:tcW w:w="6359" w:type="dxa"/>
                </w:tcPr>
                <w:p w:rsidR="00CC566D" w:rsidP="00CC566D" w:rsidRDefault="00CC566D" w14:paraId="2CB5E847" w14:textId="77777777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  <w:tr w:rsidR="00CC566D" w:rsidTr="00941EB5" w14:paraId="798AFF48" w14:textId="77777777">
              <w:trPr>
                <w:trHeight w:val="518"/>
              </w:trPr>
              <w:tc>
                <w:tcPr>
                  <w:tcW w:w="2809" w:type="dxa"/>
                </w:tcPr>
                <w:p w:rsidR="00CC566D" w:rsidP="00CC566D" w:rsidRDefault="00CC566D" w14:paraId="6C17C363" w14:textId="77777777">
                  <w:pPr>
                    <w:pStyle w:val="TableParagraph"/>
                    <w:spacing w:line="273" w:lineRule="exact"/>
                    <w:ind w:left="107"/>
                    <w:rPr>
                      <w:sz w:val="24"/>
                    </w:rPr>
                  </w:pPr>
                  <w:r>
                    <w:rPr>
                      <w:sz w:val="24"/>
                    </w:rPr>
                    <w:t>e-mail Adresi</w:t>
                  </w:r>
                </w:p>
              </w:tc>
              <w:tc>
                <w:tcPr>
                  <w:tcW w:w="6359" w:type="dxa"/>
                </w:tcPr>
                <w:p w:rsidR="00CC566D" w:rsidP="00CC566D" w:rsidRDefault="00CC566D" w14:paraId="66AF98EF" w14:textId="77777777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</w:tbl>
          <w:p w:rsidRPr="00CC566D" w:rsidR="00CC566D" w:rsidP="00CC566D" w:rsidRDefault="00CC566D" w14:paraId="49200895" w14:textId="77777777">
            <w:pPr>
              <w:tabs>
                <w:tab w:val="left" w:pos="3480"/>
              </w:tabs>
            </w:pPr>
          </w:p>
        </w:tc>
      </w:tr>
    </w:tbl>
    <w:p w:rsidR="00526DC3" w:rsidP="009B3A4F" w:rsidRDefault="00526DC3" w14:paraId="3A2B2072" w14:textId="77777777"/>
    <w:sectPr w:rsidR="00526DC3" w:rsidSect="00A61006">
      <w:footerReference r:id="Rfd0b59817a414998"/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5C038" w14:textId="77777777" w:rsidR="00AB3D84" w:rsidRDefault="00AB3D84" w:rsidP="00BD3F84">
      <w:pPr>
        <w:spacing w:after="0" w:line="240" w:lineRule="auto"/>
      </w:pPr>
      <w:r>
        <w:separator/>
      </w:r>
    </w:p>
  </w:endnote>
  <w:endnote w:type="continuationSeparator" w:id="0">
    <w:p w14:paraId="088C0D3B" w14:textId="77777777" w:rsidR="00AB3D84" w:rsidRDefault="00AB3D84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40C7EEB1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2B8B1099" w14:textId="777777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3096A82D" w14:textId="77777777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0B29A" w14:textId="77777777" w:rsidR="00AB3D84" w:rsidRDefault="00AB3D84" w:rsidP="00BD3F84">
      <w:pPr>
        <w:spacing w:after="0" w:line="240" w:lineRule="auto"/>
      </w:pPr>
      <w:r>
        <w:separator/>
      </w:r>
    </w:p>
  </w:footnote>
  <w:footnote w:type="continuationSeparator" w:id="0">
    <w:p w14:paraId="2ECF5DDB" w14:textId="77777777" w:rsidR="00AB3D84" w:rsidRDefault="00AB3D84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3B6B6F0B" w14:textId="77777777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50FA3117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5E92992E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390B70D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06F5075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0126FAD6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Sağlık, Kültür ve Spor Daire Başkanlığı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4F7184A3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2A2D3213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293A166D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347B099F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ÖĞRENCİ KULÜPLERİ AKADEMİK DANIŞMAN BEYAN DİLEKÇESİ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F2CF12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KYS-FR/DB‐SKS/08</w:t>
          </w:r>
        </w:p>
      </w:tc>
    </w:tr>
    <w:tr w:rsidRPr="00C311D6" w:rsidR="004A22C2" w:rsidTr="002675ED" w14:paraId="6E82FE8E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22E6DDF1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DDD34A1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7A38C24D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13.07.2026</w:t>
          </w:r>
        </w:p>
      </w:tc>
    </w:tr>
    <w:tr w:rsidRPr="00C311D6" w:rsidR="004A22C2" w:rsidTr="002675ED" w14:paraId="614023A6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326C6DB8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04BA077C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6FBDD924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3BC51A3F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4A494F5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68F36C4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5D8E6BA9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138CB34A" w14:textId="7777777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5ED" w:rsidRDefault="002675ED" w14:paraId="104A0B8F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17090">
    <w:abstractNumId w:val="3"/>
  </w:num>
  <w:num w:numId="2" w16cid:durableId="122583616">
    <w:abstractNumId w:val="1"/>
  </w:num>
  <w:num w:numId="3" w16cid:durableId="1147084984">
    <w:abstractNumId w:val="2"/>
  </w:num>
  <w:num w:numId="4" w16cid:durableId="1873230855">
    <w:abstractNumId w:val="4"/>
  </w:num>
  <w:num w:numId="5" w16cid:durableId="118412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4F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17A67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17039"/>
    <w:rsid w:val="007401AE"/>
    <w:rsid w:val="007830B0"/>
    <w:rsid w:val="00792F4E"/>
    <w:rsid w:val="007D126F"/>
    <w:rsid w:val="007D37B3"/>
    <w:rsid w:val="00852200"/>
    <w:rsid w:val="008D0922"/>
    <w:rsid w:val="009316E8"/>
    <w:rsid w:val="00933767"/>
    <w:rsid w:val="0095303E"/>
    <w:rsid w:val="00957900"/>
    <w:rsid w:val="009B3A4F"/>
    <w:rsid w:val="009C10F5"/>
    <w:rsid w:val="009D20DA"/>
    <w:rsid w:val="009F14F7"/>
    <w:rsid w:val="00A01DE8"/>
    <w:rsid w:val="00A20ABB"/>
    <w:rsid w:val="00A458CF"/>
    <w:rsid w:val="00A61006"/>
    <w:rsid w:val="00A61A71"/>
    <w:rsid w:val="00AB3D84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87347"/>
    <w:rsid w:val="00C90B6E"/>
    <w:rsid w:val="00CB1060"/>
    <w:rsid w:val="00CC566D"/>
    <w:rsid w:val="00CD3807"/>
    <w:rsid w:val="00CE570F"/>
    <w:rsid w:val="00D13975"/>
    <w:rsid w:val="00DD5402"/>
    <w:rsid w:val="00E02603"/>
    <w:rsid w:val="00E517CF"/>
    <w:rsid w:val="00E57B14"/>
    <w:rsid w:val="00E66350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631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CC56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C5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C566D"/>
    <w:rPr>
      <w:rFonts w:ascii="Times New Roman" w:eastAsia="Times New Roman" w:hAnsi="Times New Roman" w:cs="Times New Roman"/>
      <w:sz w:val="24"/>
      <w:szCs w:val="24"/>
    </w:rPr>
  </w:style>
  <w:style w:type="paragraph" w:customStyle="1" w:styleId="Balk11">
    <w:name w:val="Başlık 11"/>
    <w:basedOn w:val="Normal"/>
    <w:uiPriority w:val="1"/>
    <w:qFormat/>
    <w:rsid w:val="00CC566D"/>
    <w:pPr>
      <w:widowControl w:val="0"/>
      <w:autoSpaceDE w:val="0"/>
      <w:autoSpaceDN w:val="0"/>
      <w:spacing w:before="1" w:after="0" w:line="240" w:lineRule="auto"/>
      <w:ind w:left="1308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C5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footer" Target="/word/footer3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header" Target="/word/header3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footer" Target="/word/footer2.xml" Id="rId11" /><Relationship Type="http://schemas.openxmlformats.org/officeDocument/2006/relationships/webSettings" Target="/word/webSettings.xml" Id="rId5" /><Relationship Type="http://schemas.openxmlformats.org/officeDocument/2006/relationships/theme" Target="/word/theme/theme1.xml" Id="rId15" /><Relationship Type="http://schemas.openxmlformats.org/officeDocument/2006/relationships/footer" Target="/word/footer1.xml" Id="rId10" /><Relationship Type="http://schemas.openxmlformats.org/officeDocument/2006/relationships/settings" Target="/word/settings.xml" Id="rId4" /><Relationship Type="http://schemas.openxmlformats.org/officeDocument/2006/relationships/header" Target="/word/header2.xml" Id="rId9" /><Relationship Type="http://schemas.openxmlformats.org/officeDocument/2006/relationships/fontTable" Target="/word/fontTable.xml" Id="rId14" /><Relationship Type="http://schemas.openxmlformats.org/officeDocument/2006/relationships/footer" Target="/word/footer4.xml" Id="Rfd0b59817a414998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C51D7-0835-48BD-A762-89050D8B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AKADEMİK DANIŞMAN BEYAN DİLEKÇESİ 2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Çağdaş Yunus Koca</cp:lastModifiedBy>
  <cp:revision>1</cp:revision>
  <dcterms:created xsi:type="dcterms:W3CDTF">2026-07-13T08:21:00Z</dcterms:created>
  <dcterms:modified xsi:type="dcterms:W3CDTF">2026-07-13T08:21:00Z</dcterms:modified>
</cp:coreProperties>
</file>