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307"/>
      </w:tblGrid>
      <w:tr w:rsidR="00C90B6E" w:rsidTr="00F374A1" w14:paraId="556DD200" w14:textId="77777777">
        <w:trPr>
          <w:trHeight w:val="10376"/>
        </w:trPr>
        <w:tc>
          <w:tcPr>
            <w:tcW w:w="10223" w:type="dxa"/>
          </w:tcPr>
          <w:p w:rsidR="006B4A28" w:rsidP="00FE2AA3" w:rsidRDefault="006B4A28" w14:paraId="2B1B9B52" w14:textId="77777777">
            <w:pPr>
              <w:rPr>
                <w:bCs/>
              </w:rPr>
            </w:pPr>
            <w:r w:rsidRPr="00A9390B"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editId="666430BE" wp14:anchorId="408E5F16">
                  <wp:simplePos x="0" y="0"/>
                  <wp:positionH relativeFrom="column">
                    <wp:posOffset>2618105</wp:posOffset>
                  </wp:positionH>
                  <wp:positionV relativeFrom="paragraph">
                    <wp:posOffset>33020</wp:posOffset>
                  </wp:positionV>
                  <wp:extent cx="914400" cy="954156"/>
                  <wp:effectExtent l="0" t="0" r="0" b="0"/>
                  <wp:wrapSquare wrapText="bothSides"/>
                  <wp:docPr id="2" name="Resim 28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</w:p>
          <w:p w:rsidR="006B4A28" w:rsidP="00FE2AA3" w:rsidRDefault="006B4A28" w14:paraId="5D226CB5" w14:textId="77777777">
            <w:pPr>
              <w:rPr>
                <w:bCs/>
              </w:rPr>
            </w:pPr>
          </w:p>
          <w:p w:rsidR="006B4A28" w:rsidP="00FE2AA3" w:rsidRDefault="006B4A28" w14:paraId="0CB14661" w14:textId="77777777">
            <w:pPr>
              <w:rPr>
                <w:bCs/>
              </w:rPr>
            </w:pPr>
          </w:p>
          <w:p w:rsidR="006B4A28" w:rsidP="00FE2AA3" w:rsidRDefault="006B4A28" w14:paraId="07E5BCED" w14:textId="77777777">
            <w:pPr>
              <w:rPr>
                <w:bCs/>
              </w:rPr>
            </w:pPr>
          </w:p>
          <w:p w:rsidR="006B4A28" w:rsidP="00FE2AA3" w:rsidRDefault="006B4A28" w14:paraId="138D80BB" w14:textId="77777777">
            <w:pPr>
              <w:rPr>
                <w:bCs/>
              </w:rPr>
            </w:pPr>
          </w:p>
          <w:p w:rsidRPr="0011135F" w:rsidR="006B4A28" w:rsidP="006B4A28" w:rsidRDefault="006B4A28" w14:paraId="369034FD" w14:textId="77777777">
            <w:pPr>
              <w:pStyle w:val="GvdeMetni"/>
              <w:spacing w:before="102"/>
              <w:ind w:right="2424"/>
              <w:rPr>
                <w:b/>
              </w:rPr>
            </w:pPr>
            <w:r>
              <w:t xml:space="preserve">                                                                                   </w:t>
            </w:r>
            <w:r w:rsidRPr="0011135F">
              <w:rPr>
                <w:b/>
              </w:rPr>
              <w:t xml:space="preserve">TRABZON  ÜNİVERSİTESİ </w:t>
            </w:r>
          </w:p>
          <w:p w:rsidRPr="0011135F" w:rsidR="006B4A28" w:rsidP="006B4A28" w:rsidRDefault="006B4A28" w14:paraId="554DAA72" w14:textId="77777777">
            <w:pPr>
              <w:pStyle w:val="GvdeMetni"/>
              <w:spacing w:before="102"/>
              <w:ind w:left="2775" w:right="2424" w:hanging="24"/>
              <w:rPr>
                <w:b/>
              </w:rPr>
            </w:pPr>
            <w:r w:rsidRPr="0011135F">
              <w:rPr>
                <w:b/>
              </w:rPr>
              <w:t xml:space="preserve"> SAĞLIK KÜLTÜR VE SPOR DAİRE BAŞKANLIĞI</w:t>
            </w:r>
          </w:p>
          <w:p w:rsidRPr="00FD6FFC" w:rsidR="002022C1" w:rsidP="002022C1" w:rsidRDefault="002022C1" w14:paraId="1F90BDC5" w14:textId="77777777">
            <w:pPr>
              <w:pStyle w:val="GvdeMetni"/>
              <w:spacing w:before="190" w:after="3"/>
              <w:ind w:left="2669" w:right="2467"/>
              <w:jc w:val="center"/>
              <w:rPr>
                <w:b/>
              </w:rPr>
            </w:pPr>
            <w:r>
              <w:t>GELEN</w:t>
            </w:r>
            <w:r w:rsidRPr="007F0D54">
              <w:t xml:space="preserve"> EVRAK KAYIT DEFTERİ</w:t>
            </w:r>
          </w:p>
          <w:tbl>
            <w:tblPr>
              <w:tblStyle w:val="TableNormal"/>
              <w:tblW w:w="10081" w:type="dxa"/>
              <w:jc w:val="center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0"/>
              <w:gridCol w:w="1229"/>
              <w:gridCol w:w="959"/>
              <w:gridCol w:w="654"/>
              <w:gridCol w:w="817"/>
              <w:gridCol w:w="888"/>
              <w:gridCol w:w="3157"/>
              <w:gridCol w:w="894"/>
              <w:gridCol w:w="592"/>
              <w:gridCol w:w="571"/>
            </w:tblGrid>
            <w:tr w:rsidRPr="00FD6FFC" w:rsidR="006B4A28" w:rsidTr="006B4A28" w14:paraId="1BB088DA" w14:textId="77777777">
              <w:trPr>
                <w:trHeight w:val="370"/>
                <w:jc w:val="center"/>
              </w:trPr>
              <w:tc>
                <w:tcPr>
                  <w:tcW w:w="320" w:type="dxa"/>
                  <w:vMerge w:val="restart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btLr"/>
                </w:tcPr>
                <w:p w:rsidRPr="00FD6FFC" w:rsidR="006B4A28" w:rsidP="006B4A28" w:rsidRDefault="006B4A28" w14:paraId="0ECCE6B1" w14:textId="77777777">
                  <w:pPr>
                    <w:pStyle w:val="TableParagraph"/>
                    <w:spacing w:before="67"/>
                    <w:ind w:left="113"/>
                    <w:jc w:val="center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SIRA NO.</w:t>
                  </w:r>
                </w:p>
              </w:tc>
              <w:tc>
                <w:tcPr>
                  <w:tcW w:w="1229" w:type="dxa"/>
                  <w:vMerge w:val="restart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6B4A28" w:rsidP="006B4A28" w:rsidRDefault="006B4A28" w14:paraId="65BAC9A6" w14:textId="77777777">
                  <w:pPr>
                    <w:pStyle w:val="TableParagraph"/>
                    <w:spacing w:before="1" w:line="259" w:lineRule="auto"/>
                    <w:ind w:left="145" w:right="140" w:firstLine="16"/>
                    <w:jc w:val="center"/>
                    <w:rPr>
                      <w:sz w:val="20"/>
                    </w:rPr>
                  </w:pPr>
                </w:p>
                <w:p w:rsidR="006B4A28" w:rsidP="006B4A28" w:rsidRDefault="006B4A28" w14:paraId="49D6CBBB" w14:textId="77777777">
                  <w:pPr>
                    <w:pStyle w:val="TableParagraph"/>
                    <w:spacing w:before="1" w:line="259" w:lineRule="auto"/>
                    <w:ind w:left="145" w:right="140" w:firstLine="16"/>
                    <w:jc w:val="center"/>
                    <w:rPr>
                      <w:sz w:val="20"/>
                    </w:rPr>
                  </w:pPr>
                </w:p>
                <w:p w:rsidRPr="006B4A28" w:rsidR="006B4A28" w:rsidP="006B4A28" w:rsidRDefault="006B4A28" w14:paraId="5052AA63" w14:textId="77777777">
                  <w:pPr>
                    <w:pStyle w:val="TableParagraph"/>
                    <w:spacing w:before="1" w:line="259" w:lineRule="auto"/>
                    <w:ind w:left="145" w:right="140" w:firstLine="16"/>
                    <w:jc w:val="center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EVRAKIN NEREDEN GELDİĞİ</w:t>
                  </w:r>
                </w:p>
              </w:tc>
              <w:tc>
                <w:tcPr>
                  <w:tcW w:w="3318" w:type="dxa"/>
                  <w:gridSpan w:val="4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E5F6F8F" w14:textId="77777777">
                  <w:pPr>
                    <w:pStyle w:val="TableParagraph"/>
                    <w:spacing w:before="125"/>
                    <w:ind w:left="1204" w:right="1204"/>
                    <w:jc w:val="center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EVRAKIN</w:t>
                  </w:r>
                </w:p>
              </w:tc>
              <w:tc>
                <w:tcPr>
                  <w:tcW w:w="3157" w:type="dxa"/>
                  <w:vMerge w:val="restart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E478162" w14:textId="77777777">
                  <w:pPr>
                    <w:pStyle w:val="TableParagraph"/>
                  </w:pPr>
                </w:p>
                <w:p w:rsidRPr="00FD6FFC" w:rsidR="006B4A28" w:rsidP="006B4A28" w:rsidRDefault="006B4A28" w14:paraId="183B94E6" w14:textId="77777777">
                  <w:pPr>
                    <w:pStyle w:val="TableParagraph"/>
                  </w:pPr>
                </w:p>
                <w:p w:rsidRPr="00FD6FFC" w:rsidR="006B4A28" w:rsidP="006B4A28" w:rsidRDefault="006B4A28" w14:paraId="40CBFE9E" w14:textId="77777777">
                  <w:pPr>
                    <w:pStyle w:val="TableParagraph"/>
                    <w:spacing w:before="4"/>
                    <w:rPr>
                      <w:sz w:val="32"/>
                    </w:rPr>
                  </w:pPr>
                </w:p>
                <w:p w:rsidRPr="00FD6FFC" w:rsidR="006B4A28" w:rsidP="006B4A28" w:rsidRDefault="006B4A28" w14:paraId="6CF3BCAD" w14:textId="77777777">
                  <w:pPr>
                    <w:pStyle w:val="TableParagraph"/>
                    <w:ind w:left="1284" w:right="1285"/>
                    <w:jc w:val="center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ÖZETİ</w:t>
                  </w:r>
                </w:p>
              </w:tc>
              <w:tc>
                <w:tcPr>
                  <w:tcW w:w="1486" w:type="dxa"/>
                  <w:gridSpan w:val="2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D9A2B69" w14:textId="77777777">
                  <w:pPr>
                    <w:pStyle w:val="TableParagraph"/>
                    <w:spacing w:line="256" w:lineRule="auto"/>
                    <w:ind w:left="318" w:right="295" w:firstLine="7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 xml:space="preserve">VERİLEN </w:t>
                  </w:r>
                  <w:r>
                    <w:rPr>
                      <w:w w:val="95"/>
                      <w:sz w:val="20"/>
                    </w:rPr>
                    <w:t>CEVABIN</w:t>
                  </w:r>
                </w:p>
              </w:tc>
              <w:tc>
                <w:tcPr>
                  <w:tcW w:w="571" w:type="dxa"/>
                  <w:vMerge w:val="restart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btLr"/>
                </w:tcPr>
                <w:p w:rsidRPr="00FD6FFC" w:rsidR="006B4A28" w:rsidP="006B4A28" w:rsidRDefault="006B4A28" w14:paraId="7E805101" w14:textId="77777777">
                  <w:pPr>
                    <w:pStyle w:val="TableParagraph"/>
                    <w:spacing w:before="49" w:line="250" w:lineRule="atLeast"/>
                    <w:ind w:left="113" w:right="361"/>
                    <w:jc w:val="right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GELEN KAYIT DEFTER NO.</w:t>
                  </w:r>
                </w:p>
              </w:tc>
            </w:tr>
            <w:tr w:rsidRPr="00FD6FFC" w:rsidR="006B4A28" w:rsidTr="006B4A28" w14:paraId="63DA4971" w14:textId="77777777">
              <w:trPr>
                <w:trHeight w:val="1435"/>
                <w:jc w:val="center"/>
              </w:trPr>
              <w:tc>
                <w:tcPr>
                  <w:tcW w:w="320" w:type="dxa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btLr"/>
                </w:tcPr>
                <w:p w:rsidRPr="00FD6FFC" w:rsidR="006B4A28" w:rsidP="006B4A28" w:rsidRDefault="006B4A28" w14:paraId="5E7EE5D7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229" w:type="dxa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544505B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8CB986F" w14:textId="77777777">
                  <w:pPr>
                    <w:pStyle w:val="TableParagraph"/>
                    <w:spacing w:before="4"/>
                    <w:rPr>
                      <w:sz w:val="25"/>
                    </w:rPr>
                  </w:pPr>
                </w:p>
                <w:p w:rsidR="006B4A28" w:rsidP="006B4A28" w:rsidRDefault="006B4A28" w14:paraId="65A3D14F" w14:textId="77777777">
                  <w:pPr>
                    <w:pStyle w:val="TableParagraph"/>
                    <w:ind w:left="126"/>
                    <w:rPr>
                      <w:sz w:val="20"/>
                    </w:rPr>
                  </w:pPr>
                </w:p>
                <w:p w:rsidRPr="00FD6FFC" w:rsidR="006B4A28" w:rsidP="006B4A28" w:rsidRDefault="006B4A28" w14:paraId="58A1AE9F" w14:textId="77777777">
                  <w:pPr>
                    <w:pStyle w:val="TableParagraph"/>
                    <w:ind w:left="126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TARİHİ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DB4EB51" w14:textId="77777777">
                  <w:pPr>
                    <w:pStyle w:val="TableParagraph"/>
                  </w:pPr>
                </w:p>
                <w:p w:rsidR="006B4A28" w:rsidP="006B4A28" w:rsidRDefault="006B4A28" w14:paraId="30B46F4C" w14:textId="77777777">
                  <w:pPr>
                    <w:pStyle w:val="TableParagraph"/>
                    <w:ind w:left="176"/>
                    <w:rPr>
                      <w:sz w:val="20"/>
                    </w:rPr>
                  </w:pPr>
                </w:p>
                <w:p w:rsidRPr="00FD6FFC" w:rsidR="006B4A28" w:rsidP="006B4A28" w:rsidRDefault="006B4A28" w14:paraId="151E8D87" w14:textId="77777777">
                  <w:pPr>
                    <w:pStyle w:val="TableParagraph"/>
                    <w:ind w:left="176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NO.</w:t>
                  </w: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028427E" w14:textId="77777777">
                  <w:pPr>
                    <w:pStyle w:val="TableParagraph"/>
                  </w:pPr>
                </w:p>
                <w:p w:rsidR="006B4A28" w:rsidP="006B4A28" w:rsidRDefault="006B4A28" w14:paraId="338BBC6F" w14:textId="77777777">
                  <w:pPr>
                    <w:pStyle w:val="TableParagraph"/>
                    <w:ind w:left="145"/>
                    <w:rPr>
                      <w:sz w:val="20"/>
                    </w:rPr>
                  </w:pPr>
                </w:p>
                <w:p w:rsidRPr="00FD6FFC" w:rsidR="006B4A28" w:rsidP="006B4A28" w:rsidRDefault="006B4A28" w14:paraId="12C8ADF1" w14:textId="77777777">
                  <w:pPr>
                    <w:pStyle w:val="TableParagraph"/>
                    <w:ind w:left="145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CİNSİ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7C5B232" w14:textId="77777777">
                  <w:pPr>
                    <w:pStyle w:val="TableParagraph"/>
                    <w:rPr>
                      <w:sz w:val="20"/>
                    </w:rPr>
                  </w:pPr>
                </w:p>
                <w:p w:rsidR="006B4A28" w:rsidP="006B4A28" w:rsidRDefault="006B4A28" w14:paraId="3651F21F" w14:textId="77777777">
                  <w:pPr>
                    <w:pStyle w:val="TableParagraph"/>
                    <w:ind w:left="68"/>
                    <w:rPr>
                      <w:sz w:val="18"/>
                    </w:rPr>
                  </w:pPr>
                </w:p>
                <w:p w:rsidRPr="00FD6FFC" w:rsidR="006B4A28" w:rsidP="006B4A28" w:rsidRDefault="006B4A28" w14:paraId="00C24D75" w14:textId="77777777">
                  <w:pPr>
                    <w:pStyle w:val="TableParagraph"/>
                    <w:ind w:left="68"/>
                    <w:rPr>
                      <w:sz w:val="18"/>
                    </w:rPr>
                  </w:pPr>
                  <w:r w:rsidRPr="00FD6FFC">
                    <w:rPr>
                      <w:sz w:val="18"/>
                    </w:rPr>
                    <w:t>İLİŞİĞİ</w:t>
                  </w:r>
                </w:p>
              </w:tc>
              <w:tc>
                <w:tcPr>
                  <w:tcW w:w="3157" w:type="dxa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9222BD7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EF8A2A2" w14:textId="77777777">
                  <w:pPr>
                    <w:pStyle w:val="TableParagraph"/>
                    <w:spacing w:before="4"/>
                    <w:rPr>
                      <w:sz w:val="25"/>
                    </w:rPr>
                  </w:pPr>
                </w:p>
                <w:p w:rsidRPr="00FD6FFC" w:rsidR="006B4A28" w:rsidP="006B4A28" w:rsidRDefault="006B4A28" w14:paraId="538409C0" w14:textId="77777777">
                  <w:pPr>
                    <w:pStyle w:val="TableParagraph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TARİHİ</w:t>
                  </w: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B76EFFB" w14:textId="77777777">
                  <w:pPr>
                    <w:pStyle w:val="TableParagraph"/>
                  </w:pPr>
                </w:p>
                <w:p w:rsidRPr="00FD6FFC" w:rsidR="006B4A28" w:rsidP="006B4A28" w:rsidRDefault="006B4A28" w14:paraId="6CE132DE" w14:textId="77777777">
                  <w:pPr>
                    <w:pStyle w:val="TableParagraph"/>
                    <w:ind w:left="107"/>
                    <w:rPr>
                      <w:sz w:val="20"/>
                    </w:rPr>
                  </w:pPr>
                  <w:r w:rsidRPr="00FD6FFC">
                    <w:rPr>
                      <w:sz w:val="20"/>
                    </w:rPr>
                    <w:t>NO.</w:t>
                  </w:r>
                </w:p>
              </w:tc>
              <w:tc>
                <w:tcPr>
                  <w:tcW w:w="571" w:type="dxa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btLr"/>
                </w:tcPr>
                <w:p w:rsidRPr="00FD6FFC" w:rsidR="006B4A28" w:rsidP="006B4A28" w:rsidRDefault="006B4A28" w14:paraId="166961D1" w14:textId="77777777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Pr="00FD6FFC" w:rsidR="006B4A28" w:rsidTr="006B4A28" w14:paraId="688A0E25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8406EE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AEC9C7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23B72A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DAB0AA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5C3634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3C5969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E2F881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0855EC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792ED5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AA8CB3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5C7CBABB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34D8E9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164E97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75D383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E41B85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A48F9A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C9F648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9E03A2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A22C87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371A4B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9C8193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3738E29C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814910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80C34A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74D8BB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4F6C90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A8AAC3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4FDAD4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2EE04F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042499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A0DB3A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AB1849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36A00EE4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C5A4C4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F2CC57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3A11EC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725C3D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ED7780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B25A69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E74280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9313B9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0C8B50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ED6845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1A5C78AA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568227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6FED65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971C0C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BFCEE1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1473F8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55DD17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B39F33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934454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553AC0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5FA31F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27370E7E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88DC10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13367B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C1E8B1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4ACB6A6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8BE5C0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39DCFAC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D8E029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C06CB5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BB4FE6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990E89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71EC0899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633CF5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CA7099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F27A16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E68959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7D3F5DF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30437E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3E15FE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827EEB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EFEBBB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0D758E9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72ECF79B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712DC4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99A669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35E88E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CB7861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7A0480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AF8BB7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33CAC8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9B3B14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DA3C7E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6F38D91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3369F6F8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7E3F49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F2BF5E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484F0E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B1B069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6D9AB6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79227C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D0CB31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B3F633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9CE9B2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6234DB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5045D2F0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334617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B8CA04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CED693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AE9130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A8C7BE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A7B1D0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014B91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60D2EE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2CDFAD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31CBB3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11F28E68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1BA2B5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E1E510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C171C8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DAE870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B7E76C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DA061D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CD6B7B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451F6D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77855E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E843BA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740A433E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14DD97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29D629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2ADCB81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090084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09A5A2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C81FD7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1E5698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90EAC8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2FD5EE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2D2EB60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43354CB8" w14:textId="77777777">
              <w:trPr>
                <w:trHeight w:val="384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8C2A8C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ED1622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1AF9B8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8ED912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CE7928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AEC8EB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02C0E9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0538D0D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FB05FA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5C51A50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FD6FFC" w:rsidR="006B4A28" w:rsidTr="006B4A28" w14:paraId="4E83EF27" w14:textId="77777777">
              <w:trPr>
                <w:trHeight w:val="383"/>
                <w:jc w:val="center"/>
              </w:trPr>
              <w:tc>
                <w:tcPr>
                  <w:tcW w:w="3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6ECD11B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22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4C2EC39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59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9129E1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A48E76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1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79E3041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152172E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157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3F41BB6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7BEE35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Pr="00FD6FFC" w:rsidR="006B4A28" w:rsidP="006B4A28" w:rsidRDefault="006B4A28" w14:paraId="5125402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FD6FFC" w:rsidR="006B4A28" w:rsidP="006B4A28" w:rsidRDefault="006B4A28" w14:paraId="1D1BCC9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</w:tbl>
          <w:p w:rsidRPr="00E57B14" w:rsidR="00C90B6E" w:rsidP="00FE2AA3" w:rsidRDefault="00C90B6E" w14:paraId="38740197" w14:textId="77777777">
            <w:pPr>
              <w:rPr>
                <w:bCs/>
              </w:rPr>
            </w:pPr>
          </w:p>
        </w:tc>
      </w:tr>
    </w:tbl>
    <w:p w:rsidR="00526DC3" w:rsidP="00F374A1" w:rsidRDefault="00526DC3" w14:paraId="711E2329" w14:textId="77777777"/>
    <w:sectPr w:rsidR="00526DC3" w:rsidSect="00A61006">
      <w:footerReference r:id="Rbabb7aae029b40a5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DD52" w14:textId="77777777" w:rsidR="00C928C7" w:rsidRDefault="00C928C7" w:rsidP="00BD3F84">
      <w:pPr>
        <w:spacing w:after="0" w:line="240" w:lineRule="auto"/>
      </w:pPr>
      <w:r>
        <w:separator/>
      </w:r>
    </w:p>
  </w:endnote>
  <w:endnote w:type="continuationSeparator" w:id="0">
    <w:p w14:paraId="38907264" w14:textId="77777777" w:rsidR="00C928C7" w:rsidRDefault="00C928C7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6160198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40FDB34A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D8C5945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6C8E0" w14:textId="77777777" w:rsidR="00C928C7" w:rsidRDefault="00C928C7" w:rsidP="00BD3F84">
      <w:pPr>
        <w:spacing w:after="0" w:line="240" w:lineRule="auto"/>
      </w:pPr>
      <w:r>
        <w:separator/>
      </w:r>
    </w:p>
  </w:footnote>
  <w:footnote w:type="continuationSeparator" w:id="0">
    <w:p w14:paraId="50798387" w14:textId="77777777" w:rsidR="00C928C7" w:rsidRDefault="00C928C7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0E3EB7A3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517C857E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0085DDED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2A9F6C32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41067C4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30D9908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258A9B8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5F61D906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311A269D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534827D4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ÖĞRENCİ KULÜPLERİ GELEN EVRAK KAYIT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22CE535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KYS-FR/DB‐SKS/11</w:t>
          </w:r>
        </w:p>
      </w:tc>
    </w:tr>
    <w:tr w:rsidRPr="00C311D6" w:rsidR="004A22C2" w:rsidTr="002675ED" w14:paraId="1CB70D9B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7CFB2EA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60F9EE4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04F492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19E2762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591A703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FC0DE4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51D235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2809E9AA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FDADDE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A7FC1C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23AE258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1F55F23C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610E5EC6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426820">
    <w:abstractNumId w:val="3"/>
  </w:num>
  <w:num w:numId="2" w16cid:durableId="1992366211">
    <w:abstractNumId w:val="1"/>
  </w:num>
  <w:num w:numId="3" w16cid:durableId="794518509">
    <w:abstractNumId w:val="2"/>
  </w:num>
  <w:num w:numId="4" w16cid:durableId="1626153849">
    <w:abstractNumId w:val="4"/>
  </w:num>
  <w:num w:numId="5" w16cid:durableId="128319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A1"/>
    <w:rsid w:val="00021074"/>
    <w:rsid w:val="00043054"/>
    <w:rsid w:val="000A5923"/>
    <w:rsid w:val="000E3949"/>
    <w:rsid w:val="000F019B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022C1"/>
    <w:rsid w:val="00233E7B"/>
    <w:rsid w:val="00243316"/>
    <w:rsid w:val="002523E2"/>
    <w:rsid w:val="00260E52"/>
    <w:rsid w:val="002661B5"/>
    <w:rsid w:val="002675ED"/>
    <w:rsid w:val="00286AFB"/>
    <w:rsid w:val="002A563C"/>
    <w:rsid w:val="002C7D1A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B60DB"/>
    <w:rsid w:val="005C169B"/>
    <w:rsid w:val="005C3F34"/>
    <w:rsid w:val="006050B6"/>
    <w:rsid w:val="00651E55"/>
    <w:rsid w:val="006B1381"/>
    <w:rsid w:val="006B4A28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933E6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928C7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B0849"/>
    <w:rsid w:val="00EB49F7"/>
    <w:rsid w:val="00F0546F"/>
    <w:rsid w:val="00F175DB"/>
    <w:rsid w:val="00F20BBA"/>
    <w:rsid w:val="00F36898"/>
    <w:rsid w:val="00F374A1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6D1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6B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B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6B4A28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6B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KonuBal">
    <w:name w:val="Title"/>
    <w:basedOn w:val="Normal"/>
    <w:link w:val="KonuBalChar"/>
    <w:uiPriority w:val="1"/>
    <w:qFormat/>
    <w:rsid w:val="006B4A28"/>
    <w:pPr>
      <w:widowControl w:val="0"/>
      <w:autoSpaceDE w:val="0"/>
      <w:autoSpaceDN w:val="0"/>
      <w:spacing w:before="191" w:after="0" w:line="240" w:lineRule="auto"/>
      <w:ind w:right="185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"/>
    <w:rsid w:val="006B4A2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babb7aae029b40a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GELEN EVRAK KAYIT FORMU 2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2</cp:revision>
  <dcterms:created xsi:type="dcterms:W3CDTF">2026-07-13T08:46:00Z</dcterms:created>
  <dcterms:modified xsi:type="dcterms:W3CDTF">2026-07-13T08:46:00Z</dcterms:modified>
</cp:coreProperties>
</file>