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23" w:type="dxa"/>
        <w:tblLook w:val="04A0" w:firstRow="1" w:lastRow="0" w:firstColumn="1" w:lastColumn="0" w:noHBand="0" w:noVBand="1"/>
      </w:tblPr>
      <w:tblGrid>
        <w:gridCol w:w="10223"/>
      </w:tblGrid>
      <w:tr w:rsidR="00C90B6E" w:rsidTr="00EC03E0" w14:paraId="1407AAB6" w14:textId="77777777">
        <w:trPr>
          <w:trHeight w:val="5273"/>
        </w:trPr>
        <w:tc>
          <w:tcPr>
            <w:tcW w:w="10223" w:type="dxa"/>
          </w:tcPr>
          <w:p w:rsidR="001258CE" w:rsidP="001258CE" w:rsidRDefault="001258CE" w14:paraId="5F4985E7" w14:textId="77777777">
            <w:pPr>
              <w:tabs>
                <w:tab w:val="left" w:pos="4695"/>
              </w:tabs>
              <w:spacing w:before="29"/>
              <w:ind w:right="1989"/>
              <w:jc w:val="center"/>
              <w:rPr>
                <w:b/>
                <w:sz w:val="24"/>
                <w:szCs w:val="24"/>
              </w:rPr>
            </w:pPr>
            <w:r w:rsidRPr="00A9390B">
              <w:rPr>
                <w:noProof/>
                <w:lang w:eastAsia="tr-TR"/>
              </w:rPr>
              <w:drawing>
                <wp:inline distT="0" distB="0" distL="0" distR="0" wp14:anchorId="28BCFE00" wp14:editId="75691AAB">
                  <wp:extent cx="914400" cy="954156"/>
                  <wp:effectExtent l="0" t="0" r="0" b="0"/>
                  <wp:docPr id="2" name="Resim 28" descr="http://www.trabzon.edu.tr/images/t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8" descr="http://www.trabzon.edu.tr/images/tr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54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8CE" w:rsidP="001258CE" w:rsidRDefault="001258CE" w14:paraId="5BF39584" w14:textId="77777777">
            <w:pPr>
              <w:spacing w:before="29"/>
              <w:ind w:right="198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TRABZON ÜNİ</w:t>
            </w:r>
            <w:r>
              <w:rPr>
                <w:b/>
                <w:spacing w:val="-1"/>
                <w:sz w:val="24"/>
                <w:szCs w:val="24"/>
              </w:rPr>
              <w:t>V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2"/>
                <w:sz w:val="24"/>
                <w:szCs w:val="24"/>
              </w:rPr>
              <w:t>R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İ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İ</w:t>
            </w:r>
          </w:p>
          <w:p w:rsidR="001258CE" w:rsidP="001258CE" w:rsidRDefault="001258CE" w14:paraId="2ABBCA10" w14:textId="77777777">
            <w:pPr>
              <w:spacing w:before="29"/>
              <w:ind w:right="198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2"/>
                <w:sz w:val="24"/>
                <w:szCs w:val="24"/>
              </w:rPr>
              <w:t>Ğ</w:t>
            </w:r>
            <w:r>
              <w:rPr>
                <w:b/>
                <w:sz w:val="24"/>
                <w:szCs w:val="24"/>
              </w:rPr>
              <w:t xml:space="preserve">LIK </w:t>
            </w:r>
            <w:r>
              <w:rPr>
                <w:b/>
                <w:spacing w:val="-2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ÜL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ÜR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VE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OR D</w:t>
            </w:r>
            <w:r>
              <w:rPr>
                <w:b/>
                <w:spacing w:val="-1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 xml:space="preserve">İRE 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AŞ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NLI</w:t>
            </w:r>
            <w:r>
              <w:rPr>
                <w:b/>
                <w:spacing w:val="-1"/>
                <w:sz w:val="24"/>
                <w:szCs w:val="24"/>
              </w:rPr>
              <w:t>Ğ</w:t>
            </w:r>
            <w:r>
              <w:rPr>
                <w:b/>
                <w:sz w:val="24"/>
                <w:szCs w:val="24"/>
              </w:rPr>
              <w:t>I</w:t>
            </w:r>
          </w:p>
          <w:p w:rsidR="001258CE" w:rsidP="001258CE" w:rsidRDefault="001258CE" w14:paraId="17337CA8" w14:textId="77777777">
            <w:pPr>
              <w:spacing w:line="200" w:lineRule="exact"/>
            </w:pPr>
          </w:p>
          <w:p w:rsidR="001258CE" w:rsidP="001258CE" w:rsidRDefault="001258CE" w14:paraId="2D42053C" w14:textId="77777777">
            <w:pPr>
              <w:spacing w:before="29"/>
              <w:ind w:left="2623" w:right="2358" w:hanging="505"/>
              <w:rPr>
                <w:sz w:val="24"/>
                <w:szCs w:val="24"/>
              </w:rPr>
            </w:pPr>
            <w:r w:rsidRPr="00D85261">
              <w:rPr>
                <w:sz w:val="24"/>
                <w:szCs w:val="24"/>
              </w:rPr>
              <w:t>..........................................................</w:t>
            </w:r>
            <w:r w:rsidRPr="00D85261">
              <w:rPr>
                <w:spacing w:val="1"/>
                <w:sz w:val="24"/>
                <w:szCs w:val="24"/>
              </w:rPr>
              <w:t>.</w:t>
            </w:r>
            <w:r w:rsidRPr="00D85261">
              <w:rPr>
                <w:spacing w:val="-2"/>
                <w:sz w:val="24"/>
                <w:szCs w:val="24"/>
              </w:rPr>
              <w:t>K</w:t>
            </w:r>
            <w:r w:rsidRPr="00D85261">
              <w:rPr>
                <w:sz w:val="24"/>
                <w:szCs w:val="24"/>
              </w:rPr>
              <w:t>U</w:t>
            </w:r>
            <w:r w:rsidRPr="00D85261">
              <w:rPr>
                <w:spacing w:val="2"/>
                <w:sz w:val="24"/>
                <w:szCs w:val="24"/>
              </w:rPr>
              <w:t>L</w:t>
            </w:r>
            <w:r w:rsidRPr="00D85261">
              <w:rPr>
                <w:sz w:val="24"/>
                <w:szCs w:val="24"/>
              </w:rPr>
              <w:t>ÜBÜ YÖNE</w:t>
            </w:r>
            <w:r w:rsidRPr="00D85261">
              <w:rPr>
                <w:spacing w:val="1"/>
                <w:sz w:val="24"/>
                <w:szCs w:val="24"/>
              </w:rPr>
              <w:t>T</w:t>
            </w:r>
            <w:r w:rsidRPr="00D85261">
              <w:rPr>
                <w:sz w:val="24"/>
                <w:szCs w:val="24"/>
              </w:rPr>
              <w:t>İM</w:t>
            </w:r>
            <w:r w:rsidRPr="00D85261">
              <w:rPr>
                <w:spacing w:val="-1"/>
                <w:sz w:val="24"/>
                <w:szCs w:val="24"/>
              </w:rPr>
              <w:t xml:space="preserve"> </w:t>
            </w:r>
            <w:r w:rsidRPr="00D85261">
              <w:rPr>
                <w:spacing w:val="-2"/>
                <w:sz w:val="24"/>
                <w:szCs w:val="24"/>
              </w:rPr>
              <w:t>K</w:t>
            </w:r>
            <w:r w:rsidRPr="00D85261">
              <w:rPr>
                <w:sz w:val="24"/>
                <w:szCs w:val="24"/>
              </w:rPr>
              <w:t>U</w:t>
            </w:r>
            <w:r w:rsidRPr="00D85261">
              <w:rPr>
                <w:spacing w:val="-1"/>
                <w:sz w:val="24"/>
                <w:szCs w:val="24"/>
              </w:rPr>
              <w:t>R</w:t>
            </w:r>
            <w:r w:rsidRPr="00D85261">
              <w:rPr>
                <w:sz w:val="24"/>
                <w:szCs w:val="24"/>
              </w:rPr>
              <w:t>ULU</w:t>
            </w:r>
            <w:r w:rsidRPr="00D85261">
              <w:rPr>
                <w:spacing w:val="2"/>
                <w:sz w:val="24"/>
                <w:szCs w:val="24"/>
              </w:rPr>
              <w:t xml:space="preserve"> </w:t>
            </w:r>
            <w:r w:rsidRPr="00D85261">
              <w:rPr>
                <w:spacing w:val="-2"/>
                <w:sz w:val="24"/>
                <w:szCs w:val="24"/>
              </w:rPr>
              <w:t>K</w:t>
            </w:r>
            <w:r w:rsidRPr="00D85261">
              <w:rPr>
                <w:sz w:val="24"/>
                <w:szCs w:val="24"/>
              </w:rPr>
              <w:t>A</w:t>
            </w:r>
            <w:r w:rsidRPr="00D85261">
              <w:rPr>
                <w:spacing w:val="-1"/>
                <w:sz w:val="24"/>
                <w:szCs w:val="24"/>
              </w:rPr>
              <w:t>R</w:t>
            </w:r>
            <w:r w:rsidRPr="00D85261">
              <w:rPr>
                <w:spacing w:val="2"/>
                <w:sz w:val="24"/>
                <w:szCs w:val="24"/>
              </w:rPr>
              <w:t>A</w:t>
            </w:r>
            <w:r w:rsidRPr="00D85261">
              <w:rPr>
                <w:sz w:val="24"/>
                <w:szCs w:val="24"/>
              </w:rPr>
              <w:t xml:space="preserve">R </w:t>
            </w:r>
            <w:r w:rsidRPr="00D85261">
              <w:rPr>
                <w:spacing w:val="-1"/>
                <w:sz w:val="24"/>
                <w:szCs w:val="24"/>
              </w:rPr>
              <w:t>D</w:t>
            </w:r>
            <w:r w:rsidRPr="00D85261">
              <w:rPr>
                <w:spacing w:val="3"/>
                <w:sz w:val="24"/>
                <w:szCs w:val="24"/>
              </w:rPr>
              <w:t>E</w:t>
            </w:r>
            <w:r w:rsidRPr="00D85261">
              <w:rPr>
                <w:spacing w:val="-3"/>
                <w:sz w:val="24"/>
                <w:szCs w:val="24"/>
              </w:rPr>
              <w:t>F</w:t>
            </w:r>
            <w:r w:rsidRPr="00D85261">
              <w:rPr>
                <w:sz w:val="24"/>
                <w:szCs w:val="24"/>
              </w:rPr>
              <w:t>TERİ</w:t>
            </w:r>
          </w:p>
          <w:p w:rsidRPr="00D85261" w:rsidR="001258CE" w:rsidP="001258CE" w:rsidRDefault="001258CE" w14:paraId="31AEF503" w14:textId="77777777">
            <w:pPr>
              <w:spacing w:before="7" w:line="280" w:lineRule="exact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Ind w:w="92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190"/>
              <w:gridCol w:w="1443"/>
              <w:gridCol w:w="361"/>
              <w:gridCol w:w="901"/>
              <w:gridCol w:w="3794"/>
              <w:gridCol w:w="1899"/>
            </w:tblGrid>
            <w:tr w:rsidRPr="00D85261" w:rsidR="001258CE" w:rsidTr="00B73EA7" w14:paraId="73D5F891" w14:textId="77777777">
              <w:trPr>
                <w:trHeight w:val="469" w:hRule="exact"/>
              </w:trPr>
              <w:tc>
                <w:tcPr>
                  <w:tcW w:w="9588" w:type="dxa"/>
                  <w:gridSpan w:val="6"/>
                  <w:tcBorders>
                    <w:top w:val="single" w:color="000000" w:sz="7" w:space="0"/>
                    <w:left w:val="single" w:color="000000" w:sz="18" w:space="0"/>
                    <w:bottom w:val="nil"/>
                    <w:right w:val="single" w:color="000000" w:sz="18" w:space="0"/>
                  </w:tcBorders>
                </w:tcPr>
                <w:p w:rsidRPr="00D85261" w:rsidR="001258CE" w:rsidP="001258CE" w:rsidRDefault="001258CE" w14:paraId="1FFA4B4F" w14:textId="77777777">
                  <w:pPr>
                    <w:spacing w:before="10" w:line="120" w:lineRule="exact"/>
                    <w:rPr>
                      <w:sz w:val="12"/>
                      <w:szCs w:val="12"/>
                    </w:rPr>
                  </w:pPr>
                </w:p>
                <w:p w:rsidRPr="00D85261" w:rsidR="001258CE" w:rsidP="001258CE" w:rsidRDefault="001258CE" w14:paraId="6027D9A8" w14:textId="77777777">
                  <w:pPr>
                    <w:ind w:left="4525" w:right="3878"/>
                    <w:jc w:val="center"/>
                  </w:pPr>
                  <w:r w:rsidRPr="00D85261">
                    <w:rPr>
                      <w:spacing w:val="1"/>
                    </w:rPr>
                    <w:t>K</w:t>
                  </w:r>
                  <w:r w:rsidRPr="00D85261">
                    <w:rPr>
                      <w:spacing w:val="-1"/>
                    </w:rPr>
                    <w:t>ARAR</w:t>
                  </w:r>
                  <w:r w:rsidRPr="00D85261">
                    <w:t>IN</w:t>
                  </w:r>
                </w:p>
              </w:tc>
            </w:tr>
            <w:tr w:rsidRPr="00D85261" w:rsidR="001258CE" w:rsidTr="00B73EA7" w14:paraId="01744382" w14:textId="77777777">
              <w:trPr>
                <w:trHeight w:val="586" w:hRule="exact"/>
              </w:trPr>
              <w:tc>
                <w:tcPr>
                  <w:tcW w:w="1190" w:type="dxa"/>
                  <w:tcBorders>
                    <w:top w:val="single" w:color="000000" w:sz="7" w:space="0"/>
                    <w:left w:val="single" w:color="000000" w:sz="18" w:space="0"/>
                    <w:bottom w:val="single" w:color="000000" w:sz="18" w:space="0"/>
                    <w:right w:val="single" w:color="000000" w:sz="18" w:space="0"/>
                  </w:tcBorders>
                </w:tcPr>
                <w:p w:rsidRPr="00D85261" w:rsidR="001258CE" w:rsidP="001258CE" w:rsidRDefault="001258CE" w14:paraId="72ADBA26" w14:textId="77777777">
                  <w:pPr>
                    <w:spacing w:before="43"/>
                    <w:ind w:left="143" w:right="36"/>
                    <w:jc w:val="center"/>
                    <w:rPr>
                      <w:sz w:val="24"/>
                      <w:szCs w:val="24"/>
                    </w:rPr>
                  </w:pPr>
                  <w:r w:rsidRPr="00D85261">
                    <w:rPr>
                      <w:sz w:val="24"/>
                      <w:szCs w:val="24"/>
                    </w:rPr>
                    <w:t>To</w:t>
                  </w:r>
                  <w:r w:rsidRPr="00D85261">
                    <w:rPr>
                      <w:spacing w:val="1"/>
                      <w:sz w:val="24"/>
                      <w:szCs w:val="24"/>
                    </w:rPr>
                    <w:t>p</w:t>
                  </w:r>
                  <w:r w:rsidRPr="00D85261">
                    <w:rPr>
                      <w:sz w:val="24"/>
                      <w:szCs w:val="24"/>
                    </w:rPr>
                    <w:t>la</w:t>
                  </w:r>
                  <w:r w:rsidRPr="00D85261">
                    <w:rPr>
                      <w:spacing w:val="1"/>
                      <w:sz w:val="24"/>
                      <w:szCs w:val="24"/>
                    </w:rPr>
                    <w:t>n</w:t>
                  </w:r>
                  <w:r w:rsidRPr="00D85261">
                    <w:rPr>
                      <w:sz w:val="24"/>
                      <w:szCs w:val="24"/>
                    </w:rPr>
                    <w:t>tı</w:t>
                  </w:r>
                </w:p>
                <w:p w:rsidRPr="00D85261" w:rsidR="001258CE" w:rsidP="001258CE" w:rsidRDefault="001258CE" w14:paraId="0DCB3E2A" w14:textId="77777777">
                  <w:pPr>
                    <w:ind w:left="287" w:right="178"/>
                    <w:jc w:val="center"/>
                    <w:rPr>
                      <w:sz w:val="24"/>
                      <w:szCs w:val="24"/>
                    </w:rPr>
                  </w:pPr>
                  <w:r w:rsidRPr="00D85261">
                    <w:rPr>
                      <w:spacing w:val="1"/>
                      <w:sz w:val="24"/>
                      <w:szCs w:val="24"/>
                    </w:rPr>
                    <w:t>S</w:t>
                  </w:r>
                  <w:r w:rsidRPr="00D85261">
                    <w:rPr>
                      <w:sz w:val="24"/>
                      <w:szCs w:val="24"/>
                    </w:rPr>
                    <w:t>ayısı</w:t>
                  </w:r>
                </w:p>
              </w:tc>
              <w:tc>
                <w:tcPr>
                  <w:tcW w:w="1804" w:type="dxa"/>
                  <w:gridSpan w:val="2"/>
                  <w:tcBorders>
                    <w:top w:val="single" w:color="000000" w:sz="7" w:space="0"/>
                    <w:left w:val="single" w:color="000000" w:sz="18" w:space="0"/>
                    <w:bottom w:val="single" w:color="000000" w:sz="18" w:space="0"/>
                    <w:right w:val="single" w:color="000000" w:sz="18" w:space="0"/>
                  </w:tcBorders>
                </w:tcPr>
                <w:p w:rsidRPr="00D85261" w:rsidR="001258CE" w:rsidP="001258CE" w:rsidRDefault="001258CE" w14:paraId="491C9C8F" w14:textId="77777777">
                  <w:pPr>
                    <w:spacing w:before="1" w:line="180" w:lineRule="exact"/>
                    <w:rPr>
                      <w:sz w:val="18"/>
                      <w:szCs w:val="18"/>
                    </w:rPr>
                  </w:pPr>
                </w:p>
                <w:p w:rsidRPr="00D85261" w:rsidR="001258CE" w:rsidP="001258CE" w:rsidRDefault="001258CE" w14:paraId="69AF08D7" w14:textId="77777777">
                  <w:pPr>
                    <w:ind w:left="85"/>
                    <w:rPr>
                      <w:sz w:val="24"/>
                      <w:szCs w:val="24"/>
                    </w:rPr>
                  </w:pPr>
                  <w:r w:rsidRPr="00D85261">
                    <w:rPr>
                      <w:sz w:val="24"/>
                      <w:szCs w:val="24"/>
                    </w:rPr>
                    <w:t>To</w:t>
                  </w:r>
                  <w:r w:rsidRPr="00D85261">
                    <w:rPr>
                      <w:spacing w:val="1"/>
                      <w:sz w:val="24"/>
                      <w:szCs w:val="24"/>
                    </w:rPr>
                    <w:t>p</w:t>
                  </w:r>
                  <w:r w:rsidRPr="00D85261">
                    <w:rPr>
                      <w:sz w:val="24"/>
                      <w:szCs w:val="24"/>
                    </w:rPr>
                    <w:t>la</w:t>
                  </w:r>
                  <w:r w:rsidRPr="00D85261">
                    <w:rPr>
                      <w:spacing w:val="1"/>
                      <w:sz w:val="24"/>
                      <w:szCs w:val="24"/>
                    </w:rPr>
                    <w:t>n</w:t>
                  </w:r>
                  <w:r w:rsidRPr="00D85261">
                    <w:rPr>
                      <w:sz w:val="24"/>
                      <w:szCs w:val="24"/>
                    </w:rPr>
                    <w:t>tı Tar</w:t>
                  </w:r>
                  <w:r w:rsidRPr="00D85261">
                    <w:rPr>
                      <w:spacing w:val="-2"/>
                      <w:sz w:val="24"/>
                      <w:szCs w:val="24"/>
                    </w:rPr>
                    <w:t>i</w:t>
                  </w:r>
                  <w:r w:rsidRPr="00D85261">
                    <w:rPr>
                      <w:spacing w:val="1"/>
                      <w:sz w:val="24"/>
                      <w:szCs w:val="24"/>
                    </w:rPr>
                    <w:t>h</w:t>
                  </w:r>
                  <w:r w:rsidRPr="00D85261">
                    <w:rPr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901" w:type="dxa"/>
                  <w:tcBorders>
                    <w:top w:val="single" w:color="000000" w:sz="7" w:space="0"/>
                    <w:left w:val="single" w:color="000000" w:sz="18" w:space="0"/>
                    <w:bottom w:val="single" w:color="000000" w:sz="18" w:space="0"/>
                    <w:right w:val="single" w:color="000000" w:sz="18" w:space="0"/>
                  </w:tcBorders>
                </w:tcPr>
                <w:p w:rsidRPr="00D85261" w:rsidR="001258CE" w:rsidP="001258CE" w:rsidRDefault="001258CE" w14:paraId="7AF319B6" w14:textId="77777777">
                  <w:pPr>
                    <w:spacing w:before="43"/>
                    <w:ind w:left="134" w:right="1"/>
                    <w:jc w:val="center"/>
                    <w:rPr>
                      <w:sz w:val="24"/>
                      <w:szCs w:val="24"/>
                    </w:rPr>
                  </w:pPr>
                  <w:r w:rsidRPr="00D85261">
                    <w:rPr>
                      <w:spacing w:val="-2"/>
                      <w:sz w:val="24"/>
                      <w:szCs w:val="24"/>
                    </w:rPr>
                    <w:t>K</w:t>
                  </w:r>
                  <w:r w:rsidRPr="00D85261">
                    <w:rPr>
                      <w:sz w:val="24"/>
                      <w:szCs w:val="24"/>
                    </w:rPr>
                    <w:t>a</w:t>
                  </w:r>
                  <w:r w:rsidRPr="00D85261">
                    <w:rPr>
                      <w:spacing w:val="-1"/>
                      <w:sz w:val="24"/>
                      <w:szCs w:val="24"/>
                    </w:rPr>
                    <w:t>r</w:t>
                  </w:r>
                  <w:r w:rsidRPr="00D85261">
                    <w:rPr>
                      <w:spacing w:val="2"/>
                      <w:sz w:val="24"/>
                      <w:szCs w:val="24"/>
                    </w:rPr>
                    <w:t>a</w:t>
                  </w:r>
                  <w:r w:rsidRPr="00D85261">
                    <w:rPr>
                      <w:sz w:val="24"/>
                      <w:szCs w:val="24"/>
                    </w:rPr>
                    <w:t>r</w:t>
                  </w:r>
                </w:p>
                <w:p w:rsidRPr="00D85261" w:rsidR="001258CE" w:rsidP="001258CE" w:rsidRDefault="001258CE" w14:paraId="5B2E53C0" w14:textId="77777777">
                  <w:pPr>
                    <w:ind w:left="311" w:right="175"/>
                    <w:jc w:val="center"/>
                    <w:rPr>
                      <w:sz w:val="24"/>
                      <w:szCs w:val="24"/>
                    </w:rPr>
                  </w:pPr>
                  <w:r w:rsidRPr="00D85261">
                    <w:rPr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5693" w:type="dxa"/>
                  <w:gridSpan w:val="2"/>
                  <w:tcBorders>
                    <w:top w:val="single" w:color="000000" w:sz="7" w:space="0"/>
                    <w:left w:val="single" w:color="000000" w:sz="18" w:space="0"/>
                    <w:bottom w:val="single" w:color="000000" w:sz="18" w:space="0"/>
                    <w:right w:val="single" w:color="000000" w:sz="18" w:space="0"/>
                  </w:tcBorders>
                </w:tcPr>
                <w:p w:rsidRPr="00D85261" w:rsidR="001258CE" w:rsidP="001258CE" w:rsidRDefault="001258CE" w14:paraId="1B4FD7AD" w14:textId="77777777">
                  <w:pPr>
                    <w:spacing w:before="1" w:line="180" w:lineRule="exact"/>
                    <w:rPr>
                      <w:sz w:val="18"/>
                      <w:szCs w:val="18"/>
                    </w:rPr>
                  </w:pPr>
                </w:p>
                <w:p w:rsidRPr="00D85261" w:rsidR="001258CE" w:rsidP="001258CE" w:rsidRDefault="001258CE" w14:paraId="6111C30A" w14:textId="77777777">
                  <w:pPr>
                    <w:ind w:left="2373" w:right="2370"/>
                    <w:jc w:val="center"/>
                    <w:rPr>
                      <w:sz w:val="24"/>
                      <w:szCs w:val="24"/>
                    </w:rPr>
                  </w:pPr>
                  <w:r w:rsidRPr="00D85261">
                    <w:rPr>
                      <w:spacing w:val="-2"/>
                      <w:sz w:val="24"/>
                      <w:szCs w:val="24"/>
                    </w:rPr>
                    <w:t>K</w:t>
                  </w:r>
                  <w:r w:rsidRPr="00D85261">
                    <w:rPr>
                      <w:sz w:val="24"/>
                      <w:szCs w:val="24"/>
                    </w:rPr>
                    <w:t>o</w:t>
                  </w:r>
                  <w:r w:rsidRPr="00D85261">
                    <w:rPr>
                      <w:spacing w:val="1"/>
                      <w:sz w:val="24"/>
                      <w:szCs w:val="24"/>
                    </w:rPr>
                    <w:t>nu</w:t>
                  </w:r>
                  <w:r w:rsidRPr="00D85261">
                    <w:rPr>
                      <w:sz w:val="24"/>
                      <w:szCs w:val="24"/>
                    </w:rPr>
                    <w:t>su</w:t>
                  </w:r>
                </w:p>
              </w:tc>
            </w:tr>
            <w:tr w:rsidRPr="00D85261" w:rsidR="001258CE" w:rsidTr="00B73EA7" w14:paraId="724F5C87" w14:textId="77777777">
              <w:trPr>
                <w:trHeight w:val="1102" w:hRule="exact"/>
              </w:trPr>
              <w:tc>
                <w:tcPr>
                  <w:tcW w:w="1190" w:type="dxa"/>
                  <w:tcBorders>
                    <w:top w:val="single" w:color="000000" w:sz="18" w:space="0"/>
                    <w:left w:val="single" w:color="000000" w:sz="18" w:space="0"/>
                    <w:bottom w:val="single" w:color="000000" w:sz="18" w:space="0"/>
                    <w:right w:val="single" w:color="000000" w:sz="18" w:space="0"/>
                  </w:tcBorders>
                </w:tcPr>
                <w:p w:rsidRPr="00D85261" w:rsidR="001258CE" w:rsidP="001258CE" w:rsidRDefault="001258CE" w14:paraId="644E82C7" w14:textId="77777777"/>
              </w:tc>
              <w:tc>
                <w:tcPr>
                  <w:tcW w:w="1804" w:type="dxa"/>
                  <w:gridSpan w:val="2"/>
                  <w:tcBorders>
                    <w:top w:val="single" w:color="000000" w:sz="18" w:space="0"/>
                    <w:left w:val="single" w:color="000000" w:sz="18" w:space="0"/>
                    <w:bottom w:val="single" w:color="000000" w:sz="18" w:space="0"/>
                    <w:right w:val="single" w:color="000000" w:sz="18" w:space="0"/>
                  </w:tcBorders>
                </w:tcPr>
                <w:p w:rsidRPr="00D85261" w:rsidR="001258CE" w:rsidP="001258CE" w:rsidRDefault="001258CE" w14:paraId="32FC011C" w14:textId="77777777"/>
              </w:tc>
              <w:tc>
                <w:tcPr>
                  <w:tcW w:w="901" w:type="dxa"/>
                  <w:tcBorders>
                    <w:top w:val="single" w:color="000000" w:sz="18" w:space="0"/>
                    <w:left w:val="single" w:color="000000" w:sz="18" w:space="0"/>
                    <w:bottom w:val="single" w:color="000000" w:sz="18" w:space="0"/>
                    <w:right w:val="single" w:color="000000" w:sz="18" w:space="0"/>
                  </w:tcBorders>
                </w:tcPr>
                <w:p w:rsidRPr="00D85261" w:rsidR="001258CE" w:rsidP="001258CE" w:rsidRDefault="001258CE" w14:paraId="08C354EF" w14:textId="77777777"/>
              </w:tc>
              <w:tc>
                <w:tcPr>
                  <w:tcW w:w="5693" w:type="dxa"/>
                  <w:gridSpan w:val="2"/>
                  <w:tcBorders>
                    <w:top w:val="single" w:color="000000" w:sz="18" w:space="0"/>
                    <w:left w:val="single" w:color="000000" w:sz="18" w:space="0"/>
                    <w:bottom w:val="single" w:color="000000" w:sz="18" w:space="0"/>
                    <w:right w:val="single" w:color="000000" w:sz="18" w:space="0"/>
                  </w:tcBorders>
                </w:tcPr>
                <w:p w:rsidRPr="00D85261" w:rsidR="001258CE" w:rsidP="001258CE" w:rsidRDefault="001258CE" w14:paraId="489E0C6C" w14:textId="77777777"/>
              </w:tc>
            </w:tr>
            <w:tr w:rsidRPr="00D85261" w:rsidR="001258CE" w:rsidTr="00D44C15" w14:paraId="609BC841" w14:textId="77777777">
              <w:trPr>
                <w:trHeight w:val="584" w:hRule="exact"/>
              </w:trPr>
              <w:tc>
                <w:tcPr>
                  <w:tcW w:w="9588" w:type="dxa"/>
                  <w:gridSpan w:val="6"/>
                  <w:tcBorders>
                    <w:top w:val="nil"/>
                    <w:left w:val="single" w:color="000000" w:sz="18" w:space="0"/>
                    <w:bottom w:val="single" w:color="000000" w:sz="18" w:space="0"/>
                    <w:right w:val="single" w:color="000000" w:sz="18" w:space="0"/>
                  </w:tcBorders>
                </w:tcPr>
                <w:p w:rsidRPr="00D85261" w:rsidR="001258CE" w:rsidP="001258CE" w:rsidRDefault="001258CE" w14:paraId="699DAA51" w14:textId="77777777"/>
              </w:tc>
            </w:tr>
            <w:tr w:rsidRPr="00D85261" w:rsidR="001258CE" w:rsidTr="00B73EA7" w14:paraId="4776B043" w14:textId="77777777">
              <w:trPr>
                <w:trHeight w:val="469" w:hRule="exact"/>
              </w:trPr>
              <w:tc>
                <w:tcPr>
                  <w:tcW w:w="9588" w:type="dxa"/>
                  <w:gridSpan w:val="6"/>
                  <w:tcBorders>
                    <w:top w:val="single" w:color="000000" w:sz="18" w:space="0"/>
                    <w:left w:val="single" w:color="000000" w:sz="18" w:space="0"/>
                    <w:bottom w:val="nil"/>
                    <w:right w:val="single" w:color="000000" w:sz="18" w:space="0"/>
                  </w:tcBorders>
                </w:tcPr>
                <w:p w:rsidRPr="00D85261" w:rsidR="001258CE" w:rsidP="001258CE" w:rsidRDefault="001258CE" w14:paraId="535E55DB" w14:textId="77777777">
                  <w:pPr>
                    <w:spacing w:line="100" w:lineRule="exact"/>
                    <w:rPr>
                      <w:sz w:val="11"/>
                      <w:szCs w:val="11"/>
                    </w:rPr>
                  </w:pPr>
                </w:p>
                <w:p w:rsidRPr="00D85261" w:rsidR="001258CE" w:rsidP="001258CE" w:rsidRDefault="001258CE" w14:paraId="65109024" w14:textId="77777777">
                  <w:pPr>
                    <w:ind w:left="3172"/>
                  </w:pPr>
                  <w:r w:rsidRPr="00D85261">
                    <w:rPr>
                      <w:spacing w:val="-1"/>
                    </w:rPr>
                    <w:t>TO</w:t>
                  </w:r>
                  <w:r w:rsidRPr="00D85261">
                    <w:rPr>
                      <w:spacing w:val="2"/>
                    </w:rPr>
                    <w:t>P</w:t>
                  </w:r>
                  <w:r w:rsidRPr="00D85261">
                    <w:rPr>
                      <w:spacing w:val="-1"/>
                    </w:rPr>
                    <w:t>LANT</w:t>
                  </w:r>
                  <w:r w:rsidRPr="00D85261">
                    <w:t>I</w:t>
                  </w:r>
                  <w:r w:rsidRPr="00D85261">
                    <w:rPr>
                      <w:spacing w:val="2"/>
                    </w:rPr>
                    <w:t>Y</w:t>
                  </w:r>
                  <w:r w:rsidRPr="00D85261">
                    <w:t>A</w:t>
                  </w:r>
                  <w:r w:rsidRPr="00D85261">
                    <w:rPr>
                      <w:spacing w:val="-3"/>
                    </w:rPr>
                    <w:t xml:space="preserve"> </w:t>
                  </w:r>
                  <w:r w:rsidRPr="00D85261">
                    <w:rPr>
                      <w:spacing w:val="1"/>
                    </w:rPr>
                    <w:t>K</w:t>
                  </w:r>
                  <w:r w:rsidRPr="00D85261">
                    <w:rPr>
                      <w:spacing w:val="-1"/>
                    </w:rPr>
                    <w:t>AT</w:t>
                  </w:r>
                  <w:r w:rsidRPr="00D85261">
                    <w:t>IL</w:t>
                  </w:r>
                  <w:r w:rsidRPr="00D85261">
                    <w:rPr>
                      <w:spacing w:val="-1"/>
                    </w:rPr>
                    <w:t>A</w:t>
                  </w:r>
                  <w:r w:rsidRPr="00D85261">
                    <w:t>N</w:t>
                  </w:r>
                  <w:r w:rsidRPr="00D85261">
                    <w:rPr>
                      <w:spacing w:val="-1"/>
                    </w:rPr>
                    <w:t xml:space="preserve"> Ü</w:t>
                  </w:r>
                  <w:r w:rsidRPr="00D85261">
                    <w:rPr>
                      <w:spacing w:val="1"/>
                    </w:rPr>
                    <w:t>Y</w:t>
                  </w:r>
                  <w:r w:rsidRPr="00D85261">
                    <w:rPr>
                      <w:spacing w:val="-1"/>
                    </w:rPr>
                    <w:t>ELER</w:t>
                  </w:r>
                  <w:r w:rsidRPr="00D85261">
                    <w:rPr>
                      <w:spacing w:val="2"/>
                    </w:rPr>
                    <w:t>İ</w:t>
                  </w:r>
                  <w:r w:rsidRPr="00D85261">
                    <w:rPr>
                      <w:spacing w:val="-1"/>
                    </w:rPr>
                    <w:t>N:</w:t>
                  </w:r>
                </w:p>
              </w:tc>
            </w:tr>
            <w:tr w:rsidRPr="00D85261" w:rsidR="001258CE" w:rsidTr="00B73EA7" w14:paraId="5F840276" w14:textId="77777777">
              <w:trPr>
                <w:trHeight w:val="471" w:hRule="exact"/>
              </w:trPr>
              <w:tc>
                <w:tcPr>
                  <w:tcW w:w="2633" w:type="dxa"/>
                  <w:gridSpan w:val="2"/>
                  <w:tcBorders>
                    <w:top w:val="single" w:color="000000" w:sz="7" w:space="0"/>
                    <w:left w:val="single" w:color="000000" w:sz="18" w:space="0"/>
                    <w:bottom w:val="single" w:color="000000" w:sz="18" w:space="0"/>
                    <w:right w:val="single" w:color="000000" w:sz="18" w:space="0"/>
                  </w:tcBorders>
                </w:tcPr>
                <w:p w:rsidRPr="00D85261" w:rsidR="001258CE" w:rsidP="001258CE" w:rsidRDefault="001258CE" w14:paraId="2F54C57F" w14:textId="77777777">
                  <w:pPr>
                    <w:spacing w:before="4" w:line="100" w:lineRule="exact"/>
                    <w:rPr>
                      <w:sz w:val="10"/>
                      <w:szCs w:val="10"/>
                    </w:rPr>
                  </w:pPr>
                </w:p>
                <w:p w:rsidRPr="00D85261" w:rsidR="001258CE" w:rsidP="001258CE" w:rsidRDefault="001258CE" w14:paraId="622953BB" w14:textId="77777777">
                  <w:pPr>
                    <w:ind w:left="955" w:right="848"/>
                    <w:jc w:val="center"/>
                    <w:rPr>
                      <w:sz w:val="24"/>
                      <w:szCs w:val="24"/>
                    </w:rPr>
                  </w:pPr>
                  <w:r w:rsidRPr="00D85261">
                    <w:rPr>
                      <w:spacing w:val="-2"/>
                      <w:sz w:val="24"/>
                      <w:szCs w:val="24"/>
                    </w:rPr>
                    <w:t>G</w:t>
                  </w:r>
                  <w:r w:rsidRPr="00D85261">
                    <w:rPr>
                      <w:sz w:val="24"/>
                      <w:szCs w:val="24"/>
                    </w:rPr>
                    <w:t>ö</w:t>
                  </w:r>
                  <w:r w:rsidRPr="00D85261">
                    <w:rPr>
                      <w:spacing w:val="1"/>
                      <w:sz w:val="24"/>
                      <w:szCs w:val="24"/>
                    </w:rPr>
                    <w:t>r</w:t>
                  </w:r>
                  <w:r w:rsidRPr="00D85261">
                    <w:rPr>
                      <w:spacing w:val="-1"/>
                      <w:sz w:val="24"/>
                      <w:szCs w:val="24"/>
                    </w:rPr>
                    <w:t>e</w:t>
                  </w:r>
                  <w:r w:rsidRPr="00D85261">
                    <w:rPr>
                      <w:sz w:val="24"/>
                      <w:szCs w:val="24"/>
                    </w:rPr>
                    <w:t>vi</w:t>
                  </w:r>
                </w:p>
              </w:tc>
              <w:tc>
                <w:tcPr>
                  <w:tcW w:w="5056" w:type="dxa"/>
                  <w:gridSpan w:val="3"/>
                  <w:tcBorders>
                    <w:top w:val="single" w:color="000000" w:sz="7" w:space="0"/>
                    <w:left w:val="single" w:color="000000" w:sz="18" w:space="0"/>
                    <w:bottom w:val="single" w:color="000000" w:sz="7" w:space="0"/>
                    <w:right w:val="single" w:color="000000" w:sz="18" w:space="0"/>
                  </w:tcBorders>
                </w:tcPr>
                <w:p w:rsidRPr="00D85261" w:rsidR="001258CE" w:rsidP="001258CE" w:rsidRDefault="001258CE" w14:paraId="667E086B" w14:textId="77777777">
                  <w:pPr>
                    <w:spacing w:before="4" w:line="100" w:lineRule="exact"/>
                    <w:rPr>
                      <w:sz w:val="10"/>
                      <w:szCs w:val="10"/>
                    </w:rPr>
                  </w:pPr>
                </w:p>
                <w:p w:rsidRPr="00D85261" w:rsidR="001258CE" w:rsidP="001258CE" w:rsidRDefault="001258CE" w14:paraId="0C15E8C3" w14:textId="77777777">
                  <w:pPr>
                    <w:ind w:left="1948" w:right="1850"/>
                    <w:jc w:val="center"/>
                    <w:rPr>
                      <w:sz w:val="24"/>
                      <w:szCs w:val="24"/>
                    </w:rPr>
                  </w:pPr>
                  <w:r w:rsidRPr="00D85261">
                    <w:rPr>
                      <w:sz w:val="24"/>
                      <w:szCs w:val="24"/>
                    </w:rPr>
                    <w:t>Adı</w:t>
                  </w:r>
                  <w:r w:rsidRPr="00D85261">
                    <w:rPr>
                      <w:spacing w:val="1"/>
                      <w:sz w:val="24"/>
                      <w:szCs w:val="24"/>
                    </w:rPr>
                    <w:t xml:space="preserve"> S</w:t>
                  </w:r>
                  <w:r w:rsidRPr="00D85261">
                    <w:rPr>
                      <w:sz w:val="24"/>
                      <w:szCs w:val="24"/>
                    </w:rPr>
                    <w:t>oya</w:t>
                  </w:r>
                  <w:r w:rsidRPr="00D85261">
                    <w:rPr>
                      <w:spacing w:val="1"/>
                      <w:sz w:val="24"/>
                      <w:szCs w:val="24"/>
                    </w:rPr>
                    <w:t>d</w:t>
                  </w:r>
                  <w:r w:rsidRPr="00D85261">
                    <w:rPr>
                      <w:sz w:val="24"/>
                      <w:szCs w:val="24"/>
                    </w:rPr>
                    <w:t>ı</w:t>
                  </w:r>
                </w:p>
              </w:tc>
              <w:tc>
                <w:tcPr>
                  <w:tcW w:w="1899" w:type="dxa"/>
                  <w:tcBorders>
                    <w:top w:val="single" w:color="000000" w:sz="7" w:space="0"/>
                    <w:left w:val="single" w:color="000000" w:sz="18" w:space="0"/>
                    <w:bottom w:val="single" w:color="000000" w:sz="7" w:space="0"/>
                    <w:right w:val="single" w:color="000000" w:sz="18" w:space="0"/>
                  </w:tcBorders>
                </w:tcPr>
                <w:p w:rsidRPr="00D85261" w:rsidR="001258CE" w:rsidP="001258CE" w:rsidRDefault="001258CE" w14:paraId="3F8F25EE" w14:textId="77777777">
                  <w:pPr>
                    <w:spacing w:before="4" w:line="100" w:lineRule="exact"/>
                    <w:rPr>
                      <w:sz w:val="10"/>
                      <w:szCs w:val="10"/>
                    </w:rPr>
                  </w:pPr>
                </w:p>
                <w:p w:rsidRPr="00D85261" w:rsidR="001258CE" w:rsidP="001258CE" w:rsidRDefault="001258CE" w14:paraId="71AEF1ED" w14:textId="77777777">
                  <w:pPr>
                    <w:ind w:left="628" w:right="628"/>
                    <w:jc w:val="center"/>
                    <w:rPr>
                      <w:sz w:val="24"/>
                      <w:szCs w:val="24"/>
                    </w:rPr>
                  </w:pPr>
                  <w:r w:rsidRPr="00D85261">
                    <w:rPr>
                      <w:sz w:val="24"/>
                      <w:szCs w:val="24"/>
                    </w:rPr>
                    <w:t>İm</w:t>
                  </w:r>
                  <w:r w:rsidRPr="00D85261">
                    <w:rPr>
                      <w:spacing w:val="-1"/>
                      <w:sz w:val="24"/>
                      <w:szCs w:val="24"/>
                    </w:rPr>
                    <w:t>z</w:t>
                  </w:r>
                  <w:r w:rsidRPr="00D85261">
                    <w:rPr>
                      <w:sz w:val="24"/>
                      <w:szCs w:val="24"/>
                    </w:rPr>
                    <w:t>a</w:t>
                  </w:r>
                </w:p>
              </w:tc>
            </w:tr>
            <w:tr w:rsidRPr="00D85261" w:rsidR="001258CE" w:rsidTr="00B73EA7" w14:paraId="1E367D0E" w14:textId="77777777">
              <w:trPr>
                <w:trHeight w:val="534" w:hRule="exact"/>
              </w:trPr>
              <w:tc>
                <w:tcPr>
                  <w:tcW w:w="2633" w:type="dxa"/>
                  <w:gridSpan w:val="2"/>
                  <w:tcBorders>
                    <w:top w:val="single" w:color="000000" w:sz="18" w:space="0"/>
                    <w:left w:val="single" w:color="000000" w:sz="18" w:space="0"/>
                    <w:bottom w:val="single" w:color="000000" w:sz="7" w:space="0"/>
                    <w:right w:val="single" w:color="000000" w:sz="7" w:space="0"/>
                  </w:tcBorders>
                </w:tcPr>
                <w:p w:rsidRPr="00D85261" w:rsidR="001258CE" w:rsidP="001258CE" w:rsidRDefault="001258CE" w14:paraId="665F6253" w14:textId="77777777">
                  <w:pPr>
                    <w:spacing w:line="120" w:lineRule="exact"/>
                    <w:rPr>
                      <w:sz w:val="13"/>
                      <w:szCs w:val="13"/>
                    </w:rPr>
                  </w:pPr>
                </w:p>
                <w:p w:rsidRPr="00D85261" w:rsidR="001258CE" w:rsidP="001258CE" w:rsidRDefault="001258CE" w14:paraId="744BF4D9" w14:textId="77777777">
                  <w:pPr>
                    <w:ind w:left="85"/>
                    <w:rPr>
                      <w:sz w:val="24"/>
                      <w:szCs w:val="24"/>
                    </w:rPr>
                  </w:pPr>
                  <w:r w:rsidRPr="00D85261">
                    <w:rPr>
                      <w:sz w:val="24"/>
                      <w:szCs w:val="24"/>
                    </w:rPr>
                    <w:t>Baş</w:t>
                  </w:r>
                  <w:r w:rsidRPr="00D85261">
                    <w:rPr>
                      <w:spacing w:val="1"/>
                      <w:sz w:val="24"/>
                      <w:szCs w:val="24"/>
                    </w:rPr>
                    <w:t>k</w:t>
                  </w:r>
                  <w:r w:rsidRPr="00D85261">
                    <w:rPr>
                      <w:sz w:val="24"/>
                      <w:szCs w:val="24"/>
                    </w:rPr>
                    <w:t>an</w:t>
                  </w:r>
                </w:p>
              </w:tc>
              <w:tc>
                <w:tcPr>
                  <w:tcW w:w="5056" w:type="dxa"/>
                  <w:gridSpan w:val="3"/>
                  <w:tcBorders>
                    <w:top w:val="single" w:color="000000" w:sz="7" w:space="0"/>
                    <w:left w:val="single" w:color="000000" w:sz="7" w:space="0"/>
                    <w:bottom w:val="single" w:color="000000" w:sz="7" w:space="0"/>
                    <w:right w:val="single" w:color="000000" w:sz="7" w:space="0"/>
                  </w:tcBorders>
                </w:tcPr>
                <w:p w:rsidRPr="00D85261" w:rsidR="001258CE" w:rsidP="001258CE" w:rsidRDefault="001258CE" w14:paraId="20FD1BD9" w14:textId="77777777"/>
              </w:tc>
              <w:tc>
                <w:tcPr>
                  <w:tcW w:w="1899" w:type="dxa"/>
                  <w:tcBorders>
                    <w:top w:val="single" w:color="000000" w:sz="7" w:space="0"/>
                    <w:left w:val="single" w:color="000000" w:sz="7" w:space="0"/>
                    <w:bottom w:val="single" w:color="000000" w:sz="7" w:space="0"/>
                    <w:right w:val="single" w:color="000000" w:sz="18" w:space="0"/>
                  </w:tcBorders>
                </w:tcPr>
                <w:p w:rsidRPr="00D85261" w:rsidR="001258CE" w:rsidP="001258CE" w:rsidRDefault="001258CE" w14:paraId="292226C8" w14:textId="77777777"/>
              </w:tc>
            </w:tr>
            <w:tr w:rsidRPr="00D85261" w:rsidR="001258CE" w:rsidTr="00B73EA7" w14:paraId="042C2FD6" w14:textId="77777777">
              <w:trPr>
                <w:trHeight w:val="530" w:hRule="exact"/>
              </w:trPr>
              <w:tc>
                <w:tcPr>
                  <w:tcW w:w="2633" w:type="dxa"/>
                  <w:gridSpan w:val="2"/>
                  <w:tcBorders>
                    <w:top w:val="single" w:color="000000" w:sz="7" w:space="0"/>
                    <w:left w:val="single" w:color="000000" w:sz="18" w:space="0"/>
                    <w:bottom w:val="single" w:color="000000" w:sz="7" w:space="0"/>
                    <w:right w:val="single" w:color="000000" w:sz="7" w:space="0"/>
                  </w:tcBorders>
                </w:tcPr>
                <w:p w:rsidRPr="00D85261" w:rsidR="001258CE" w:rsidP="001258CE" w:rsidRDefault="001258CE" w14:paraId="2B6856FB" w14:textId="77777777">
                  <w:pPr>
                    <w:spacing w:before="10" w:line="120" w:lineRule="exact"/>
                    <w:rPr>
                      <w:sz w:val="13"/>
                      <w:szCs w:val="13"/>
                    </w:rPr>
                  </w:pPr>
                </w:p>
                <w:p w:rsidRPr="00D85261" w:rsidR="001258CE" w:rsidP="001258CE" w:rsidRDefault="001258CE" w14:paraId="5CDDAD4E" w14:textId="77777777">
                  <w:pPr>
                    <w:ind w:left="85"/>
                    <w:rPr>
                      <w:sz w:val="24"/>
                      <w:szCs w:val="24"/>
                    </w:rPr>
                  </w:pPr>
                  <w:r w:rsidRPr="00D85261">
                    <w:rPr>
                      <w:sz w:val="24"/>
                      <w:szCs w:val="24"/>
                    </w:rPr>
                    <w:t>Baş</w:t>
                  </w:r>
                  <w:r w:rsidRPr="00D85261">
                    <w:rPr>
                      <w:spacing w:val="1"/>
                      <w:sz w:val="24"/>
                      <w:szCs w:val="24"/>
                    </w:rPr>
                    <w:t>k</w:t>
                  </w:r>
                  <w:r w:rsidRPr="00D85261">
                    <w:rPr>
                      <w:sz w:val="24"/>
                      <w:szCs w:val="24"/>
                    </w:rPr>
                    <w:t>an</w:t>
                  </w:r>
                  <w:r w:rsidRPr="00D85261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D85261">
                    <w:rPr>
                      <w:sz w:val="24"/>
                      <w:szCs w:val="24"/>
                    </w:rPr>
                    <w:t>Ya</w:t>
                  </w:r>
                  <w:r w:rsidRPr="00D85261">
                    <w:rPr>
                      <w:spacing w:val="-1"/>
                      <w:sz w:val="24"/>
                      <w:szCs w:val="24"/>
                    </w:rPr>
                    <w:t>r</w:t>
                  </w:r>
                  <w:r w:rsidRPr="00D85261">
                    <w:rPr>
                      <w:spacing w:val="1"/>
                      <w:sz w:val="24"/>
                      <w:szCs w:val="24"/>
                    </w:rPr>
                    <w:t>d</w:t>
                  </w:r>
                  <w:r w:rsidRPr="00D85261">
                    <w:rPr>
                      <w:sz w:val="24"/>
                      <w:szCs w:val="24"/>
                    </w:rPr>
                    <w:t>ı</w:t>
                  </w:r>
                  <w:r w:rsidRPr="00D85261">
                    <w:rPr>
                      <w:spacing w:val="-3"/>
                      <w:sz w:val="24"/>
                      <w:szCs w:val="24"/>
                    </w:rPr>
                    <w:t>m</w:t>
                  </w:r>
                  <w:r w:rsidRPr="00D85261">
                    <w:rPr>
                      <w:spacing w:val="-1"/>
                      <w:sz w:val="24"/>
                      <w:szCs w:val="24"/>
                    </w:rPr>
                    <w:t>c</w:t>
                  </w:r>
                  <w:r w:rsidRPr="00D85261">
                    <w:rPr>
                      <w:spacing w:val="1"/>
                      <w:sz w:val="24"/>
                      <w:szCs w:val="24"/>
                    </w:rPr>
                    <w:t>ı</w:t>
                  </w:r>
                  <w:r w:rsidRPr="00D85261">
                    <w:rPr>
                      <w:sz w:val="24"/>
                      <w:szCs w:val="24"/>
                    </w:rPr>
                    <w:t>sı</w:t>
                  </w:r>
                </w:p>
              </w:tc>
              <w:tc>
                <w:tcPr>
                  <w:tcW w:w="5056" w:type="dxa"/>
                  <w:gridSpan w:val="3"/>
                  <w:tcBorders>
                    <w:top w:val="single" w:color="000000" w:sz="7" w:space="0"/>
                    <w:left w:val="single" w:color="000000" w:sz="7" w:space="0"/>
                    <w:bottom w:val="single" w:color="000000" w:sz="7" w:space="0"/>
                    <w:right w:val="single" w:color="000000" w:sz="7" w:space="0"/>
                  </w:tcBorders>
                </w:tcPr>
                <w:p w:rsidRPr="00D85261" w:rsidR="001258CE" w:rsidP="001258CE" w:rsidRDefault="001258CE" w14:paraId="3F4E662C" w14:textId="77777777"/>
              </w:tc>
              <w:tc>
                <w:tcPr>
                  <w:tcW w:w="1899" w:type="dxa"/>
                  <w:tcBorders>
                    <w:top w:val="single" w:color="000000" w:sz="7" w:space="0"/>
                    <w:left w:val="single" w:color="000000" w:sz="7" w:space="0"/>
                    <w:bottom w:val="single" w:color="000000" w:sz="7" w:space="0"/>
                    <w:right w:val="single" w:color="000000" w:sz="18" w:space="0"/>
                  </w:tcBorders>
                </w:tcPr>
                <w:p w:rsidRPr="00D85261" w:rsidR="001258CE" w:rsidP="001258CE" w:rsidRDefault="001258CE" w14:paraId="3DB281D9" w14:textId="77777777"/>
              </w:tc>
            </w:tr>
            <w:tr w:rsidRPr="00D85261" w:rsidR="001258CE" w:rsidTr="00B73EA7" w14:paraId="41EC3806" w14:textId="77777777">
              <w:trPr>
                <w:trHeight w:val="532" w:hRule="exact"/>
              </w:trPr>
              <w:tc>
                <w:tcPr>
                  <w:tcW w:w="2633" w:type="dxa"/>
                  <w:gridSpan w:val="2"/>
                  <w:tcBorders>
                    <w:top w:val="single" w:color="000000" w:sz="7" w:space="0"/>
                    <w:left w:val="single" w:color="000000" w:sz="18" w:space="0"/>
                    <w:bottom w:val="single" w:color="000000" w:sz="7" w:space="0"/>
                    <w:right w:val="single" w:color="000000" w:sz="7" w:space="0"/>
                  </w:tcBorders>
                </w:tcPr>
                <w:p w:rsidRPr="00D85261" w:rsidR="001258CE" w:rsidP="001258CE" w:rsidRDefault="001258CE" w14:paraId="2E33DB97" w14:textId="77777777">
                  <w:pPr>
                    <w:spacing w:before="2" w:line="140" w:lineRule="exact"/>
                    <w:rPr>
                      <w:sz w:val="14"/>
                      <w:szCs w:val="14"/>
                    </w:rPr>
                  </w:pPr>
                </w:p>
                <w:p w:rsidRPr="00D85261" w:rsidR="001258CE" w:rsidP="001258CE" w:rsidRDefault="001258CE" w14:paraId="167C0833" w14:textId="77777777">
                  <w:pPr>
                    <w:ind w:left="85"/>
                    <w:rPr>
                      <w:sz w:val="24"/>
                      <w:szCs w:val="24"/>
                    </w:rPr>
                  </w:pPr>
                  <w:r w:rsidRPr="00D85261">
                    <w:rPr>
                      <w:spacing w:val="1"/>
                      <w:sz w:val="24"/>
                      <w:szCs w:val="24"/>
                    </w:rPr>
                    <w:t>S</w:t>
                  </w:r>
                  <w:r w:rsidRPr="00D85261">
                    <w:rPr>
                      <w:sz w:val="24"/>
                      <w:szCs w:val="24"/>
                    </w:rPr>
                    <w:t>ay</w:t>
                  </w:r>
                  <w:r w:rsidRPr="00D85261">
                    <w:rPr>
                      <w:spacing w:val="-3"/>
                      <w:sz w:val="24"/>
                      <w:szCs w:val="24"/>
                    </w:rPr>
                    <w:t>m</w:t>
                  </w:r>
                  <w:r w:rsidRPr="00D85261">
                    <w:rPr>
                      <w:sz w:val="24"/>
                      <w:szCs w:val="24"/>
                    </w:rPr>
                    <w:t>an</w:t>
                  </w:r>
                </w:p>
              </w:tc>
              <w:tc>
                <w:tcPr>
                  <w:tcW w:w="5056" w:type="dxa"/>
                  <w:gridSpan w:val="3"/>
                  <w:tcBorders>
                    <w:top w:val="single" w:color="000000" w:sz="7" w:space="0"/>
                    <w:left w:val="single" w:color="000000" w:sz="7" w:space="0"/>
                    <w:bottom w:val="single" w:color="000000" w:sz="7" w:space="0"/>
                    <w:right w:val="single" w:color="000000" w:sz="7" w:space="0"/>
                  </w:tcBorders>
                </w:tcPr>
                <w:p w:rsidRPr="00D85261" w:rsidR="001258CE" w:rsidP="001258CE" w:rsidRDefault="001258CE" w14:paraId="2F5345EC" w14:textId="77777777"/>
              </w:tc>
              <w:tc>
                <w:tcPr>
                  <w:tcW w:w="1899" w:type="dxa"/>
                  <w:tcBorders>
                    <w:top w:val="single" w:color="000000" w:sz="7" w:space="0"/>
                    <w:left w:val="single" w:color="000000" w:sz="7" w:space="0"/>
                    <w:bottom w:val="single" w:color="000000" w:sz="7" w:space="0"/>
                    <w:right w:val="single" w:color="000000" w:sz="18" w:space="0"/>
                  </w:tcBorders>
                </w:tcPr>
                <w:p w:rsidRPr="00D85261" w:rsidR="001258CE" w:rsidP="001258CE" w:rsidRDefault="001258CE" w14:paraId="28AE4DD2" w14:textId="77777777"/>
              </w:tc>
            </w:tr>
            <w:tr w:rsidRPr="00D85261" w:rsidR="001258CE" w:rsidTr="00B73EA7" w14:paraId="3FDB196A" w14:textId="77777777">
              <w:trPr>
                <w:trHeight w:val="556" w:hRule="exact"/>
              </w:trPr>
              <w:tc>
                <w:tcPr>
                  <w:tcW w:w="2633" w:type="dxa"/>
                  <w:gridSpan w:val="2"/>
                  <w:tcBorders>
                    <w:top w:val="single" w:color="000000" w:sz="7" w:space="0"/>
                    <w:left w:val="single" w:color="000000" w:sz="18" w:space="0"/>
                    <w:bottom w:val="single" w:color="000000" w:sz="7" w:space="0"/>
                    <w:right w:val="single" w:color="000000" w:sz="7" w:space="0"/>
                  </w:tcBorders>
                </w:tcPr>
                <w:p w:rsidRPr="00D85261" w:rsidR="001258CE" w:rsidP="001258CE" w:rsidRDefault="001258CE" w14:paraId="1E2E03A4" w14:textId="77777777">
                  <w:pPr>
                    <w:spacing w:line="140" w:lineRule="exact"/>
                    <w:rPr>
                      <w:sz w:val="14"/>
                      <w:szCs w:val="14"/>
                    </w:rPr>
                  </w:pPr>
                </w:p>
                <w:p w:rsidRPr="00D85261" w:rsidR="001258CE" w:rsidP="001258CE" w:rsidRDefault="001258CE" w14:paraId="664E6CAA" w14:textId="77777777">
                  <w:pPr>
                    <w:ind w:left="85"/>
                    <w:rPr>
                      <w:sz w:val="24"/>
                      <w:szCs w:val="24"/>
                    </w:rPr>
                  </w:pPr>
                  <w:r w:rsidRPr="00D85261">
                    <w:rPr>
                      <w:spacing w:val="1"/>
                      <w:sz w:val="24"/>
                      <w:szCs w:val="24"/>
                    </w:rPr>
                    <w:t>S</w:t>
                  </w:r>
                  <w:r w:rsidRPr="00D85261">
                    <w:rPr>
                      <w:spacing w:val="-1"/>
                      <w:sz w:val="24"/>
                      <w:szCs w:val="24"/>
                    </w:rPr>
                    <w:t>e</w:t>
                  </w:r>
                  <w:r w:rsidRPr="00D85261">
                    <w:rPr>
                      <w:spacing w:val="1"/>
                      <w:sz w:val="24"/>
                      <w:szCs w:val="24"/>
                    </w:rPr>
                    <w:t>k</w:t>
                  </w:r>
                  <w:r w:rsidRPr="00D85261">
                    <w:rPr>
                      <w:spacing w:val="-1"/>
                      <w:sz w:val="24"/>
                      <w:szCs w:val="24"/>
                    </w:rPr>
                    <w:t>re</w:t>
                  </w:r>
                  <w:r w:rsidRPr="00D85261">
                    <w:rPr>
                      <w:sz w:val="24"/>
                      <w:szCs w:val="24"/>
                    </w:rPr>
                    <w:t>t</w:t>
                  </w:r>
                  <w:r w:rsidRPr="00D85261">
                    <w:rPr>
                      <w:spacing w:val="-2"/>
                      <w:sz w:val="24"/>
                      <w:szCs w:val="24"/>
                    </w:rPr>
                    <w:t>e</w:t>
                  </w:r>
                  <w:r w:rsidRPr="00D85261">
                    <w:rPr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5056" w:type="dxa"/>
                  <w:gridSpan w:val="3"/>
                  <w:tcBorders>
                    <w:top w:val="single" w:color="000000" w:sz="7" w:space="0"/>
                    <w:left w:val="single" w:color="000000" w:sz="7" w:space="0"/>
                    <w:bottom w:val="single" w:color="000000" w:sz="7" w:space="0"/>
                    <w:right w:val="single" w:color="000000" w:sz="7" w:space="0"/>
                  </w:tcBorders>
                </w:tcPr>
                <w:p w:rsidRPr="00D85261" w:rsidR="001258CE" w:rsidP="001258CE" w:rsidRDefault="001258CE" w14:paraId="69AB9789" w14:textId="77777777"/>
              </w:tc>
              <w:tc>
                <w:tcPr>
                  <w:tcW w:w="1899" w:type="dxa"/>
                  <w:tcBorders>
                    <w:top w:val="single" w:color="000000" w:sz="7" w:space="0"/>
                    <w:left w:val="single" w:color="000000" w:sz="7" w:space="0"/>
                    <w:bottom w:val="single" w:color="000000" w:sz="7" w:space="0"/>
                    <w:right w:val="single" w:color="000000" w:sz="18" w:space="0"/>
                  </w:tcBorders>
                </w:tcPr>
                <w:p w:rsidRPr="00D85261" w:rsidR="001258CE" w:rsidP="001258CE" w:rsidRDefault="001258CE" w14:paraId="76E1648B" w14:textId="77777777"/>
              </w:tc>
            </w:tr>
            <w:tr w:rsidRPr="00D85261" w:rsidR="001258CE" w:rsidTr="00CE63B1" w14:paraId="42672698" w14:textId="77777777">
              <w:trPr>
                <w:trHeight w:val="1347" w:hRule="exact"/>
              </w:trPr>
              <w:tc>
                <w:tcPr>
                  <w:tcW w:w="9588" w:type="dxa"/>
                  <w:gridSpan w:val="6"/>
                  <w:tcBorders>
                    <w:top w:val="nil"/>
                    <w:left w:val="single" w:color="000000" w:sz="18" w:space="0"/>
                    <w:bottom w:val="single" w:color="000000" w:sz="18" w:space="0"/>
                    <w:right w:val="single" w:color="000000" w:sz="18" w:space="0"/>
                  </w:tcBorders>
                </w:tcPr>
                <w:p w:rsidRPr="00D85261" w:rsidR="001258CE" w:rsidP="001258CE" w:rsidRDefault="001258CE" w14:paraId="536AC728" w14:textId="77777777"/>
              </w:tc>
            </w:tr>
            <w:tr w:rsidRPr="00D85261" w:rsidR="001258CE" w:rsidTr="00B73EA7" w14:paraId="5EF19D2C" w14:textId="77777777">
              <w:trPr>
                <w:trHeight w:val="483" w:hRule="exact"/>
              </w:trPr>
              <w:tc>
                <w:tcPr>
                  <w:tcW w:w="9588" w:type="dxa"/>
                  <w:gridSpan w:val="6"/>
                  <w:tcBorders>
                    <w:top w:val="single" w:color="000000" w:sz="18" w:space="0"/>
                    <w:left w:val="single" w:color="000000" w:sz="18" w:space="0"/>
                    <w:bottom w:val="single" w:color="000000" w:sz="18" w:space="0"/>
                    <w:right w:val="single" w:color="000000" w:sz="18" w:space="0"/>
                  </w:tcBorders>
                </w:tcPr>
                <w:p w:rsidRPr="00D85261" w:rsidR="001258CE" w:rsidP="001258CE" w:rsidRDefault="001258CE" w14:paraId="0A405FA0" w14:textId="77777777">
                  <w:pPr>
                    <w:spacing w:before="4" w:line="100" w:lineRule="exact"/>
                    <w:rPr>
                      <w:sz w:val="10"/>
                      <w:szCs w:val="10"/>
                    </w:rPr>
                  </w:pPr>
                </w:p>
                <w:p w:rsidRPr="00D85261" w:rsidR="001258CE" w:rsidP="001258CE" w:rsidRDefault="001258CE" w14:paraId="62A13EC3" w14:textId="77777777">
                  <w:pPr>
                    <w:ind w:left="4039" w:right="3394"/>
                    <w:jc w:val="center"/>
                    <w:rPr>
                      <w:sz w:val="24"/>
                      <w:szCs w:val="24"/>
                    </w:rPr>
                  </w:pPr>
                  <w:r w:rsidRPr="00D85261">
                    <w:rPr>
                      <w:spacing w:val="-2"/>
                      <w:sz w:val="24"/>
                      <w:szCs w:val="24"/>
                    </w:rPr>
                    <w:t>K</w:t>
                  </w:r>
                  <w:r w:rsidRPr="00D85261">
                    <w:rPr>
                      <w:sz w:val="24"/>
                      <w:szCs w:val="24"/>
                    </w:rPr>
                    <w:t>A</w:t>
                  </w:r>
                  <w:r w:rsidRPr="00D85261">
                    <w:rPr>
                      <w:spacing w:val="-1"/>
                      <w:sz w:val="24"/>
                      <w:szCs w:val="24"/>
                    </w:rPr>
                    <w:t>R</w:t>
                  </w:r>
                  <w:r w:rsidRPr="00D85261">
                    <w:rPr>
                      <w:spacing w:val="2"/>
                      <w:sz w:val="24"/>
                      <w:szCs w:val="24"/>
                    </w:rPr>
                    <w:t>A</w:t>
                  </w:r>
                  <w:r w:rsidRPr="00D85261">
                    <w:rPr>
                      <w:sz w:val="24"/>
                      <w:szCs w:val="24"/>
                    </w:rPr>
                    <w:t>RIN</w:t>
                  </w:r>
                  <w:r w:rsidRPr="00D85261">
                    <w:rPr>
                      <w:spacing w:val="-1"/>
                      <w:sz w:val="24"/>
                      <w:szCs w:val="24"/>
                    </w:rPr>
                    <w:t xml:space="preserve"> M</w:t>
                  </w:r>
                  <w:r w:rsidRPr="00D85261">
                    <w:rPr>
                      <w:sz w:val="24"/>
                      <w:szCs w:val="24"/>
                    </w:rPr>
                    <w:t>ETNİ</w:t>
                  </w:r>
                </w:p>
              </w:tc>
            </w:tr>
            <w:tr w:rsidRPr="00D85261" w:rsidR="001258CE" w:rsidTr="00B73EA7" w14:paraId="6790B4EE" w14:textId="77777777">
              <w:trPr>
                <w:trHeight w:val="4698" w:hRule="exact"/>
              </w:trPr>
              <w:tc>
                <w:tcPr>
                  <w:tcW w:w="9588" w:type="dxa"/>
                  <w:gridSpan w:val="6"/>
                  <w:tcBorders>
                    <w:top w:val="single" w:color="000000" w:sz="18" w:space="0"/>
                    <w:left w:val="single" w:color="000000" w:sz="18" w:space="0"/>
                    <w:bottom w:val="single" w:color="000000" w:sz="7" w:space="0"/>
                    <w:right w:val="single" w:color="000000" w:sz="18" w:space="0"/>
                  </w:tcBorders>
                </w:tcPr>
                <w:p w:rsidRPr="00D85261" w:rsidR="001258CE" w:rsidP="001258CE" w:rsidRDefault="001258CE" w14:paraId="7627951F" w14:textId="77777777"/>
              </w:tc>
            </w:tr>
          </w:tbl>
          <w:p w:rsidRPr="00E57B14" w:rsidR="00C90B6E" w:rsidP="00FE2AA3" w:rsidRDefault="00C90B6E" w14:paraId="09A82E5F" w14:textId="77777777">
            <w:pPr>
              <w:rPr>
                <w:bCs/>
              </w:rPr>
            </w:pPr>
          </w:p>
        </w:tc>
      </w:tr>
    </w:tbl>
    <w:p w:rsidR="00526DC3" w:rsidP="00EC03E0" w:rsidRDefault="00526DC3" w14:paraId="052CC470" w14:textId="77777777"/>
    <w:sectPr w:rsidR="00526DC3" w:rsidSect="00A61006">
      <w:footerReference r:id="R6d897b4dcf7842a2"/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882FA" w14:textId="77777777" w:rsidR="00DB6A4E" w:rsidRDefault="00DB6A4E" w:rsidP="00BD3F84">
      <w:r>
        <w:separator/>
      </w:r>
    </w:p>
  </w:endnote>
  <w:endnote w:type="continuationSeparator" w:id="0">
    <w:p w14:paraId="7C89B106" w14:textId="77777777" w:rsidR="00DB6A4E" w:rsidRDefault="00DB6A4E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3EE89366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66A61E9B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33F0730C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1417D" w14:textId="77777777" w:rsidR="00DB6A4E" w:rsidRDefault="00DB6A4E" w:rsidP="00BD3F84">
      <w:r>
        <w:separator/>
      </w:r>
    </w:p>
  </w:footnote>
  <w:footnote w:type="continuationSeparator" w:id="0">
    <w:p w14:paraId="7B008876" w14:textId="77777777" w:rsidR="00DB6A4E" w:rsidRDefault="00DB6A4E" w:rsidP="00BD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1144DB1C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0A93B6E9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3F642F2E" w14:textId="77777777">
          <w:pPr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0172C86A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2B7F2FAD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4954B6EC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51FA4E1E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6ECFB537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5FDCAC3C" w14:textId="77777777">
          <w:pPr>
            <w:ind w:left="214" w:hanging="214"/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2FC85E5A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ÖĞRENCİ KULÜPLERİ KARAR DEFTERİ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4D87365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KYS-FR/DB‐SKS/16</w:t>
          </w:r>
        </w:p>
      </w:tc>
    </w:tr>
    <w:tr w:rsidRPr="00C311D6" w:rsidR="004A22C2" w:rsidTr="002675ED" w14:paraId="20E4634B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316802C8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7E3F799C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64295666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13.07.2026</w:t>
          </w:r>
        </w:p>
      </w:tc>
    </w:tr>
    <w:tr w:rsidRPr="00C311D6" w:rsidR="004A22C2" w:rsidTr="002675ED" w14:paraId="39015856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4C1FEB9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5155EE2D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689F0EA2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0E0CE8E2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3A69BE9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29B7E3C2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0EA9401A" w14:textId="77777777">
          <w:pPr>
            <w:rPr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204EEBDD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7567FF8B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911027">
    <w:abstractNumId w:val="3"/>
  </w:num>
  <w:num w:numId="2" w16cid:durableId="1579829880">
    <w:abstractNumId w:val="1"/>
  </w:num>
  <w:num w:numId="3" w16cid:durableId="1179197870">
    <w:abstractNumId w:val="2"/>
  </w:num>
  <w:num w:numId="4" w16cid:durableId="83040256">
    <w:abstractNumId w:val="4"/>
  </w:num>
  <w:num w:numId="5" w16cid:durableId="1387220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3E0"/>
    <w:rsid w:val="00020CAA"/>
    <w:rsid w:val="00021074"/>
    <w:rsid w:val="00043054"/>
    <w:rsid w:val="000A5923"/>
    <w:rsid w:val="000E3949"/>
    <w:rsid w:val="00102B14"/>
    <w:rsid w:val="00102F0E"/>
    <w:rsid w:val="00116C00"/>
    <w:rsid w:val="001258CE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2E255E"/>
    <w:rsid w:val="003355E8"/>
    <w:rsid w:val="00353C1C"/>
    <w:rsid w:val="003B5A8A"/>
    <w:rsid w:val="00403207"/>
    <w:rsid w:val="00432F6F"/>
    <w:rsid w:val="0044058E"/>
    <w:rsid w:val="004A22C2"/>
    <w:rsid w:val="004B251C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A7AFA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4073F"/>
    <w:rsid w:val="00B76C45"/>
    <w:rsid w:val="00B774E5"/>
    <w:rsid w:val="00B910EC"/>
    <w:rsid w:val="00BC084F"/>
    <w:rsid w:val="00BC3662"/>
    <w:rsid w:val="00BD3F84"/>
    <w:rsid w:val="00BD438F"/>
    <w:rsid w:val="00C05DE0"/>
    <w:rsid w:val="00C87347"/>
    <w:rsid w:val="00C90B6E"/>
    <w:rsid w:val="00CB1060"/>
    <w:rsid w:val="00CD3807"/>
    <w:rsid w:val="00CE570F"/>
    <w:rsid w:val="00CE63B1"/>
    <w:rsid w:val="00D13975"/>
    <w:rsid w:val="00D44C15"/>
    <w:rsid w:val="00D8743E"/>
    <w:rsid w:val="00DB6A4E"/>
    <w:rsid w:val="00DD5402"/>
    <w:rsid w:val="00E02603"/>
    <w:rsid w:val="00E517CF"/>
    <w:rsid w:val="00E57B14"/>
    <w:rsid w:val="00E66350"/>
    <w:rsid w:val="00EB49F7"/>
    <w:rsid w:val="00EC03E0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  <w:rsid w:val="00FE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0C8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258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header" Target="/word/head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2.xml" Id="rId12" /><Relationship Type="http://schemas.openxmlformats.org/officeDocument/2006/relationships/numbering" Target="/word/numbering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5" /><Relationship Type="http://schemas.openxmlformats.org/officeDocument/2006/relationships/header" Target="/word/header2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3.xml" Id="rId14" /><Relationship Type="http://schemas.openxmlformats.org/officeDocument/2006/relationships/footer" Target="/word/footer4.xml" Id="R6d897b4dcf7842a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KARAR DEFTERİ 2</Template>
  <TotalTime>4</TotalTime>
  <Pages>2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4</cp:revision>
  <dcterms:created xsi:type="dcterms:W3CDTF">2026-07-13T10:32:00Z</dcterms:created>
  <dcterms:modified xsi:type="dcterms:W3CDTF">2026-07-13T10:36:00Z</dcterms:modified>
</cp:coreProperties>
</file>