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CA719F" w14:paraId="6EA1E209" w14:textId="77777777">
        <w:trPr>
          <w:trHeight w:val="9823"/>
        </w:trPr>
        <w:tc>
          <w:tcPr>
            <w:tcW w:w="10223" w:type="dxa"/>
          </w:tcPr>
          <w:p w:rsidR="00445B4F" w:rsidP="00445B4F" w:rsidRDefault="00445B4F" w14:paraId="550AAEC3" w14:textId="77777777">
            <w:pPr>
              <w:pStyle w:val="GvdeMetni"/>
              <w:spacing w:before="128"/>
              <w:ind w:left="2502" w:right="2032"/>
              <w:jc w:val="center"/>
              <w:rPr>
                <w:b/>
              </w:rPr>
            </w:pPr>
            <w:r w:rsidRPr="00A9390B">
              <w:rPr>
                <w:noProof/>
                <w:lang w:eastAsia="tr-TR"/>
              </w:rPr>
              <w:drawing>
                <wp:inline distT="0" distB="0" distL="0" distR="0" wp14:anchorId="677B2CF0" wp14:editId="7B77D1AB">
                  <wp:extent cx="914400" cy="954156"/>
                  <wp:effectExtent l="0" t="0" r="0" b="0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80161" w:rsidR="00445B4F" w:rsidP="00445B4F" w:rsidRDefault="00445B4F" w14:paraId="15DF55B8" w14:textId="77777777">
            <w:pPr>
              <w:pStyle w:val="GvdeMetni"/>
              <w:spacing w:before="128"/>
              <w:ind w:left="2502" w:right="2032"/>
              <w:jc w:val="center"/>
              <w:rPr>
                <w:b/>
              </w:rPr>
            </w:pPr>
            <w:r w:rsidRPr="00780161">
              <w:rPr>
                <w:b/>
              </w:rPr>
              <w:t>TRABZON ÜNİVERSİTESİ</w:t>
            </w:r>
          </w:p>
          <w:p w:rsidRPr="00780161" w:rsidR="00445B4F" w:rsidP="00445B4F" w:rsidRDefault="00445B4F" w14:paraId="33E83662" w14:textId="77777777">
            <w:pPr>
              <w:pStyle w:val="GvdeMetni"/>
              <w:ind w:left="2502" w:right="2031"/>
              <w:jc w:val="center"/>
              <w:rPr>
                <w:b/>
              </w:rPr>
            </w:pPr>
            <w:r w:rsidRPr="00780161">
              <w:rPr>
                <w:b/>
              </w:rPr>
              <w:t>Sağlık Kültür ve Spor Daire Başkanlığı</w:t>
            </w:r>
          </w:p>
          <w:p w:rsidR="00445B4F" w:rsidP="00445B4F" w:rsidRDefault="00445B4F" w14:paraId="6E7B0C77" w14:textId="77777777">
            <w:pPr>
              <w:pStyle w:val="GvdeMetni"/>
              <w:spacing w:before="10"/>
              <w:rPr>
                <w:sz w:val="20"/>
              </w:rPr>
            </w:pPr>
          </w:p>
          <w:p w:rsidRPr="000C0A22" w:rsidR="00445B4F" w:rsidP="00445B4F" w:rsidRDefault="00445B4F" w14:paraId="019A1A49" w14:textId="77777777">
            <w:pPr>
              <w:pStyle w:val="GvdeMetni"/>
              <w:ind w:left="2387" w:right="2032"/>
              <w:jc w:val="center"/>
              <w:rPr>
                <w:b/>
                <w:sz w:val="20"/>
                <w:szCs w:val="20"/>
              </w:rPr>
            </w:pPr>
            <w:r w:rsidRPr="000C0A22">
              <w:rPr>
                <w:sz w:val="20"/>
                <w:szCs w:val="20"/>
              </w:rPr>
              <w:t>KULÜP DEMİRBAŞ TAKİP FORMU</w:t>
            </w:r>
          </w:p>
          <w:p w:rsidRPr="00612BD7" w:rsidR="00445B4F" w:rsidP="00445B4F" w:rsidRDefault="00445B4F" w14:paraId="0FEF091C" w14:textId="77777777">
            <w:pPr>
              <w:pStyle w:val="GvdeMetni"/>
              <w:spacing w:before="3"/>
              <w:rPr>
                <w:b/>
              </w:rPr>
            </w:pPr>
          </w:p>
          <w:tbl>
            <w:tblPr>
              <w:tblStyle w:val="TableNormal"/>
              <w:tblW w:w="0" w:type="auto"/>
              <w:tblInd w:w="116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30"/>
              <w:gridCol w:w="1713"/>
              <w:gridCol w:w="1783"/>
              <w:gridCol w:w="2326"/>
              <w:gridCol w:w="2029"/>
            </w:tblGrid>
            <w:tr w:rsidRPr="00612BD7" w:rsidR="00445B4F" w:rsidTr="00445B4F" w14:paraId="26AC8ED3" w14:textId="77777777">
              <w:trPr>
                <w:trHeight w:val="551"/>
              </w:trPr>
              <w:tc>
                <w:tcPr>
                  <w:tcW w:w="2030" w:type="dxa"/>
                </w:tcPr>
                <w:p w:rsidRPr="000C0A22" w:rsidR="00445B4F" w:rsidP="00445B4F" w:rsidRDefault="00445B4F" w14:paraId="603D3F8D" w14:textId="77777777">
                  <w:pPr>
                    <w:pStyle w:val="TableParagraph"/>
                    <w:spacing w:line="276" w:lineRule="exact"/>
                    <w:ind w:left="873" w:right="204" w:hanging="644"/>
                    <w:rPr>
                      <w:sz w:val="20"/>
                      <w:szCs w:val="20"/>
                    </w:rPr>
                  </w:pPr>
                  <w:r w:rsidRPr="000C0A22">
                    <w:rPr>
                      <w:sz w:val="20"/>
                      <w:szCs w:val="20"/>
                    </w:rPr>
                    <w:t xml:space="preserve">Demirbaş 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kayıt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 xml:space="preserve"> No</w:t>
                  </w:r>
                </w:p>
              </w:tc>
              <w:tc>
                <w:tcPr>
                  <w:tcW w:w="1713" w:type="dxa"/>
                </w:tcPr>
                <w:p w:rsidRPr="000C0A22" w:rsidR="00445B4F" w:rsidP="00445B4F" w:rsidRDefault="00445B4F" w14:paraId="28BBFB66" w14:textId="77777777">
                  <w:pPr>
                    <w:pStyle w:val="TableParagraph"/>
                    <w:spacing w:line="276" w:lineRule="exact"/>
                    <w:ind w:left="429" w:right="404" w:firstLine="120"/>
                    <w:rPr>
                      <w:sz w:val="20"/>
                      <w:szCs w:val="20"/>
                    </w:rPr>
                  </w:pPr>
                  <w:proofErr w:type="spellStart"/>
                  <w:r w:rsidRPr="000C0A22">
                    <w:rPr>
                      <w:sz w:val="20"/>
                      <w:szCs w:val="20"/>
                    </w:rPr>
                    <w:t>Malın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cinsi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adı</w:t>
                  </w:r>
                  <w:proofErr w:type="spellEnd"/>
                </w:p>
              </w:tc>
              <w:tc>
                <w:tcPr>
                  <w:tcW w:w="1783" w:type="dxa"/>
                </w:tcPr>
                <w:p w:rsidRPr="000C0A22" w:rsidR="00445B4F" w:rsidP="00445B4F" w:rsidRDefault="00445B4F" w14:paraId="4EA83AE4" w14:textId="77777777">
                  <w:pPr>
                    <w:pStyle w:val="TableParagraph"/>
                    <w:spacing w:line="276" w:lineRule="exact"/>
                    <w:ind w:left="606" w:right="205" w:hanging="372"/>
                    <w:rPr>
                      <w:sz w:val="20"/>
                      <w:szCs w:val="20"/>
                    </w:rPr>
                  </w:pPr>
                  <w:proofErr w:type="spellStart"/>
                  <w:r w:rsidRPr="000C0A22">
                    <w:rPr>
                      <w:sz w:val="20"/>
                      <w:szCs w:val="20"/>
                    </w:rPr>
                    <w:t>Alım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edinme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tarihi</w:t>
                  </w:r>
                  <w:proofErr w:type="spellEnd"/>
                </w:p>
              </w:tc>
              <w:tc>
                <w:tcPr>
                  <w:tcW w:w="2326" w:type="dxa"/>
                </w:tcPr>
                <w:p w:rsidRPr="000C0A22" w:rsidR="00445B4F" w:rsidP="00445B4F" w:rsidRDefault="00445B4F" w14:paraId="26E81791" w14:textId="77777777">
                  <w:pPr>
                    <w:pStyle w:val="TableParagraph"/>
                    <w:spacing w:line="276" w:lineRule="exact"/>
                    <w:ind w:left="106" w:right="80" w:firstLine="626"/>
                    <w:rPr>
                      <w:sz w:val="20"/>
                      <w:szCs w:val="20"/>
                    </w:rPr>
                  </w:pPr>
                  <w:proofErr w:type="spellStart"/>
                  <w:r w:rsidRPr="000C0A22">
                    <w:rPr>
                      <w:sz w:val="20"/>
                      <w:szCs w:val="20"/>
                    </w:rPr>
                    <w:t>Kaynağı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 xml:space="preserve"> (Sponsor/</w:t>
                  </w:r>
                  <w:proofErr w:type="spellStart"/>
                  <w:r w:rsidRPr="000C0A22">
                    <w:rPr>
                      <w:sz w:val="20"/>
                      <w:szCs w:val="20"/>
                    </w:rPr>
                    <w:t>Üniversite</w:t>
                  </w:r>
                  <w:proofErr w:type="spellEnd"/>
                  <w:r w:rsidRPr="000C0A22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29" w:type="dxa"/>
                </w:tcPr>
                <w:p w:rsidRPr="000C0A22" w:rsidR="00445B4F" w:rsidP="00445B4F" w:rsidRDefault="00445B4F" w14:paraId="30DCEE3E" w14:textId="77777777">
                  <w:pPr>
                    <w:pStyle w:val="TableParagraph"/>
                    <w:spacing w:before="135"/>
                    <w:ind w:left="526"/>
                    <w:rPr>
                      <w:sz w:val="20"/>
                      <w:szCs w:val="20"/>
                    </w:rPr>
                  </w:pPr>
                  <w:proofErr w:type="spellStart"/>
                  <w:r w:rsidRPr="000C0A22">
                    <w:rPr>
                      <w:sz w:val="20"/>
                      <w:szCs w:val="20"/>
                    </w:rPr>
                    <w:t>Açıklama</w:t>
                  </w:r>
                  <w:proofErr w:type="spellEnd"/>
                </w:p>
              </w:tc>
            </w:tr>
            <w:tr w:rsidRPr="00612BD7" w:rsidR="00445B4F" w:rsidTr="00445B4F" w14:paraId="73EF138A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4F0076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4757B5B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0AE3A83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5AB830C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6734E98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4FD2729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35CD83E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849143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1698AA9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79D62AD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28356F5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117DB9BE" w14:textId="77777777">
              <w:trPr>
                <w:trHeight w:val="277"/>
              </w:trPr>
              <w:tc>
                <w:tcPr>
                  <w:tcW w:w="2030" w:type="dxa"/>
                </w:tcPr>
                <w:p w:rsidRPr="00612BD7" w:rsidR="00445B4F" w:rsidP="00445B4F" w:rsidRDefault="00445B4F" w14:paraId="1ED41F7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4AC814B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78CE727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230A007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51C1C3B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75D6F7FA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1F4B705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C21639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17F580B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0582B4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117FFB4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69135AB0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52F42C5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7C556BC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7413B1C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3297805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7923AF9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78A5372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268B0C7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3F694A9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455EEF7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6614E6E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4AEAAA0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5AB0B75D" w14:textId="77777777">
              <w:trPr>
                <w:trHeight w:val="276"/>
              </w:trPr>
              <w:tc>
                <w:tcPr>
                  <w:tcW w:w="2030" w:type="dxa"/>
                </w:tcPr>
                <w:p w:rsidRPr="00612BD7" w:rsidR="00445B4F" w:rsidP="00445B4F" w:rsidRDefault="00445B4F" w14:paraId="00B0020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7B4A703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71BF546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5416E7B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0DC5072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20259AC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877543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4E664E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35B997C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2BFFBCE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0CFEB21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49CBB078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F36DBF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06A2AE8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2A0EA30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0E8FF9B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446AA1B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078641D" w14:textId="77777777">
              <w:trPr>
                <w:trHeight w:val="277"/>
              </w:trPr>
              <w:tc>
                <w:tcPr>
                  <w:tcW w:w="2030" w:type="dxa"/>
                </w:tcPr>
                <w:p w:rsidRPr="00612BD7" w:rsidR="00445B4F" w:rsidP="00445B4F" w:rsidRDefault="00445B4F" w14:paraId="263DB92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8F49A3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4ACCADF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293A6D8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41882EC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313BFB41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5A566C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7563D91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128D606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54B7A5F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24677D3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0F668CEC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6522B6A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7FC59D1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5B28BB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49BA13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21853C4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63E433F8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6C38E96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5E5E68E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66EA91E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FECF32F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503A33D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65C09773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4AAA20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61161CA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28567BD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18DA28B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0459027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7A828AAF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287EF92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A29605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1061467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7ED915C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692639C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718D3AB6" w14:textId="77777777">
              <w:trPr>
                <w:trHeight w:val="278"/>
              </w:trPr>
              <w:tc>
                <w:tcPr>
                  <w:tcW w:w="2030" w:type="dxa"/>
                </w:tcPr>
                <w:p w:rsidRPr="00612BD7" w:rsidR="00445B4F" w:rsidP="00445B4F" w:rsidRDefault="00445B4F" w14:paraId="7D0F592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50DC177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267E0D0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CC6674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72744523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535631DA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521240A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2146BC6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31B699A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5326F0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3AD9DF3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DE285F4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2CC35A5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5D6E06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60FF84C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596A44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3F294901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5FFCBDF" w14:textId="77777777">
              <w:trPr>
                <w:trHeight w:val="273"/>
              </w:trPr>
              <w:tc>
                <w:tcPr>
                  <w:tcW w:w="2030" w:type="dxa"/>
                  <w:tcBorders>
                    <w:bottom w:val="single" w:color="000000" w:sz="6" w:space="0"/>
                  </w:tcBorders>
                </w:tcPr>
                <w:p w:rsidRPr="00612BD7" w:rsidR="00445B4F" w:rsidP="00445B4F" w:rsidRDefault="00445B4F" w14:paraId="6639AC4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  <w:tcBorders>
                    <w:bottom w:val="single" w:color="000000" w:sz="6" w:space="0"/>
                  </w:tcBorders>
                </w:tcPr>
                <w:p w:rsidRPr="00612BD7" w:rsidR="00445B4F" w:rsidP="00445B4F" w:rsidRDefault="00445B4F" w14:paraId="4D92A99C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  <w:tcBorders>
                    <w:bottom w:val="single" w:color="000000" w:sz="6" w:space="0"/>
                  </w:tcBorders>
                </w:tcPr>
                <w:p w:rsidRPr="00612BD7" w:rsidR="00445B4F" w:rsidP="00445B4F" w:rsidRDefault="00445B4F" w14:paraId="0E8197A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  <w:tcBorders>
                    <w:bottom w:val="single" w:color="000000" w:sz="6" w:space="0"/>
                  </w:tcBorders>
                </w:tcPr>
                <w:p w:rsidRPr="00612BD7" w:rsidR="00445B4F" w:rsidP="00445B4F" w:rsidRDefault="00445B4F" w14:paraId="1CA363D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  <w:tcBorders>
                    <w:bottom w:val="single" w:color="000000" w:sz="6" w:space="0"/>
                  </w:tcBorders>
                </w:tcPr>
                <w:p w:rsidRPr="00612BD7" w:rsidR="00445B4F" w:rsidP="00445B4F" w:rsidRDefault="00445B4F" w14:paraId="433A133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2CD921E0" w14:textId="77777777">
              <w:trPr>
                <w:trHeight w:val="273"/>
              </w:trPr>
              <w:tc>
                <w:tcPr>
                  <w:tcW w:w="2030" w:type="dxa"/>
                  <w:tcBorders>
                    <w:top w:val="single" w:color="000000" w:sz="6" w:space="0"/>
                  </w:tcBorders>
                </w:tcPr>
                <w:p w:rsidRPr="00612BD7" w:rsidR="00445B4F" w:rsidP="00445B4F" w:rsidRDefault="00445B4F" w14:paraId="613CE7E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  <w:tcBorders>
                    <w:top w:val="single" w:color="000000" w:sz="6" w:space="0"/>
                  </w:tcBorders>
                </w:tcPr>
                <w:p w:rsidRPr="00612BD7" w:rsidR="00445B4F" w:rsidP="00445B4F" w:rsidRDefault="00445B4F" w14:paraId="7899641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  <w:tcBorders>
                    <w:top w:val="single" w:color="000000" w:sz="6" w:space="0"/>
                  </w:tcBorders>
                </w:tcPr>
                <w:p w:rsidRPr="00612BD7" w:rsidR="00445B4F" w:rsidP="00445B4F" w:rsidRDefault="00445B4F" w14:paraId="2FA23BD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  <w:tcBorders>
                    <w:top w:val="single" w:color="000000" w:sz="6" w:space="0"/>
                  </w:tcBorders>
                </w:tcPr>
                <w:p w:rsidRPr="00612BD7" w:rsidR="00445B4F" w:rsidP="00445B4F" w:rsidRDefault="00445B4F" w14:paraId="7DDDC339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  <w:tcBorders>
                    <w:top w:val="single" w:color="000000" w:sz="6" w:space="0"/>
                  </w:tcBorders>
                </w:tcPr>
                <w:p w:rsidRPr="00612BD7" w:rsidR="00445B4F" w:rsidP="00445B4F" w:rsidRDefault="00445B4F" w14:paraId="3F975D0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7540B4D3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20F54EAA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7DD7A3C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54B1EE57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49116788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3BBDA3C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Pr="00612BD7" w:rsidR="00445B4F" w:rsidTr="00445B4F" w14:paraId="5046F71C" w14:textId="77777777">
              <w:trPr>
                <w:trHeight w:val="275"/>
              </w:trPr>
              <w:tc>
                <w:tcPr>
                  <w:tcW w:w="2030" w:type="dxa"/>
                </w:tcPr>
                <w:p w:rsidRPr="00612BD7" w:rsidR="00445B4F" w:rsidP="00445B4F" w:rsidRDefault="00445B4F" w14:paraId="4E65F0F2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13" w:type="dxa"/>
                </w:tcPr>
                <w:p w:rsidRPr="00612BD7" w:rsidR="00445B4F" w:rsidP="00445B4F" w:rsidRDefault="00445B4F" w14:paraId="37D95C2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783" w:type="dxa"/>
                </w:tcPr>
                <w:p w:rsidRPr="00612BD7" w:rsidR="00445B4F" w:rsidP="00445B4F" w:rsidRDefault="00445B4F" w14:paraId="28B09DF5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326" w:type="dxa"/>
                </w:tcPr>
                <w:p w:rsidRPr="00612BD7" w:rsidR="00445B4F" w:rsidP="00445B4F" w:rsidRDefault="00445B4F" w14:paraId="1AA8816B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2029" w:type="dxa"/>
                </w:tcPr>
                <w:p w:rsidRPr="00612BD7" w:rsidR="00445B4F" w:rsidP="00445B4F" w:rsidRDefault="00445B4F" w14:paraId="4D79AF4D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</w:tbl>
          <w:p w:rsidRPr="00E57B14" w:rsidR="00C90B6E" w:rsidP="00FE2AA3" w:rsidRDefault="00C90B6E" w14:paraId="1FE9FD29" w14:textId="77777777">
            <w:pPr>
              <w:rPr>
                <w:bCs/>
              </w:rPr>
            </w:pPr>
          </w:p>
        </w:tc>
      </w:tr>
    </w:tbl>
    <w:p w:rsidR="00526DC3" w:rsidP="00CA719F" w:rsidRDefault="00526DC3" w14:paraId="536972CC" w14:textId="77777777"/>
    <w:sectPr w:rsidR="00526DC3" w:rsidSect="00A61006">
      <w:footerReference r:id="Rf443fe2591cb4f99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5970" w14:textId="77777777" w:rsidR="00D768F8" w:rsidRDefault="00D768F8" w:rsidP="00BD3F84">
      <w:r>
        <w:separator/>
      </w:r>
    </w:p>
  </w:endnote>
  <w:endnote w:type="continuationSeparator" w:id="0">
    <w:p w14:paraId="2852801A" w14:textId="77777777" w:rsidR="00D768F8" w:rsidRDefault="00D768F8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C7834E0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77809927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01F7EA7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42D69" w14:textId="77777777" w:rsidR="00D768F8" w:rsidRDefault="00D768F8" w:rsidP="00BD3F84">
      <w:r>
        <w:separator/>
      </w:r>
    </w:p>
  </w:footnote>
  <w:footnote w:type="continuationSeparator" w:id="0">
    <w:p w14:paraId="342E2948" w14:textId="77777777" w:rsidR="00D768F8" w:rsidRDefault="00D768F8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7E1D1BB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45A12DE6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7FFFA1E0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CF20956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3C5CDE91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51D32E9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DAFA030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6DAFA69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536AAFF0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3EEC6CCB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ÖĞRENCİ KULÜPLERİ KULÜP DEMİRBAŞ TAKİP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F168316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KYS-FR/DB‐SKS/18</w:t>
          </w:r>
        </w:p>
      </w:tc>
    </w:tr>
    <w:tr w:rsidRPr="00C311D6" w:rsidR="004A22C2" w:rsidTr="002675ED" w14:paraId="1C93B8E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6964F77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F7337A9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22B276A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593F649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A28E32F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DA0728B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F570A9F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6639B09D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0027467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938902D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79FFD274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4E395645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54D5129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4510">
    <w:abstractNumId w:val="3"/>
  </w:num>
  <w:num w:numId="2" w16cid:durableId="460422493">
    <w:abstractNumId w:val="1"/>
  </w:num>
  <w:num w:numId="3" w16cid:durableId="540168659">
    <w:abstractNumId w:val="2"/>
  </w:num>
  <w:num w:numId="4" w16cid:durableId="1588152656">
    <w:abstractNumId w:val="4"/>
  </w:num>
  <w:num w:numId="5" w16cid:durableId="207488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F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26C76"/>
    <w:rsid w:val="002523E2"/>
    <w:rsid w:val="002661B5"/>
    <w:rsid w:val="002675ED"/>
    <w:rsid w:val="00286AFB"/>
    <w:rsid w:val="00290594"/>
    <w:rsid w:val="002A563C"/>
    <w:rsid w:val="002A661F"/>
    <w:rsid w:val="003355E8"/>
    <w:rsid w:val="00353C1C"/>
    <w:rsid w:val="003B5A8A"/>
    <w:rsid w:val="00403207"/>
    <w:rsid w:val="00432F6F"/>
    <w:rsid w:val="0044058E"/>
    <w:rsid w:val="00445B4F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B57AF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A719F"/>
    <w:rsid w:val="00CB1060"/>
    <w:rsid w:val="00CD3807"/>
    <w:rsid w:val="00CE570F"/>
    <w:rsid w:val="00D04F9E"/>
    <w:rsid w:val="00D13975"/>
    <w:rsid w:val="00D768F8"/>
    <w:rsid w:val="00DD5402"/>
    <w:rsid w:val="00E02603"/>
    <w:rsid w:val="00E31A34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75C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5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445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45B4F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445B4F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4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f443fe2591cb4f9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KULÜP DEMİRBAŞ TAKİP FORMU 2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2026-07-13T10:40:00Z</dcterms:created>
  <dcterms:modified xsi:type="dcterms:W3CDTF">2026-07-13T10:41:00Z</dcterms:modified>
</cp:coreProperties>
</file>