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B93CA9" w14:paraId="218C01A7" w14:textId="77777777">
        <w:trPr>
          <w:trHeight w:val="4989"/>
        </w:trPr>
        <w:tc>
          <w:tcPr>
            <w:tcW w:w="10223" w:type="dxa"/>
          </w:tcPr>
          <w:p w:rsidR="00556832" w:rsidP="00556832" w:rsidRDefault="00556832" w14:paraId="3D4F2104" w14:textId="77777777">
            <w:pPr>
              <w:pStyle w:val="GvdeMetni"/>
              <w:spacing w:before="128"/>
              <w:ind w:left="2967" w:right="1735" w:firstLine="633"/>
              <w:rPr>
                <w:b/>
                <w:sz w:val="20"/>
                <w:szCs w:val="20"/>
              </w:rPr>
            </w:pPr>
            <w:r w:rsidRPr="00A9390B"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editId="326776E1" wp14:anchorId="5484B0E2">
                  <wp:simplePos x="0" y="0"/>
                  <wp:positionH relativeFrom="column">
                    <wp:posOffset>2284730</wp:posOffset>
                  </wp:positionH>
                  <wp:positionV relativeFrom="paragraph">
                    <wp:posOffset>0</wp:posOffset>
                  </wp:positionV>
                  <wp:extent cx="914400" cy="954156"/>
                  <wp:effectExtent l="0" t="0" r="0" b="0"/>
                  <wp:wrapSquare wrapText="bothSides"/>
                  <wp:docPr id="2" name="Resim 28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4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br/>
            </w:r>
          </w:p>
          <w:p w:rsidR="00556832" w:rsidP="00556832" w:rsidRDefault="00556832" w14:paraId="1FB26AD3" w14:textId="77777777">
            <w:pPr>
              <w:pStyle w:val="GvdeMetni"/>
              <w:spacing w:before="128"/>
              <w:ind w:right="1735"/>
              <w:rPr>
                <w:b/>
                <w:sz w:val="20"/>
                <w:szCs w:val="20"/>
              </w:rPr>
            </w:pPr>
          </w:p>
          <w:p w:rsidR="00556832" w:rsidP="00556832" w:rsidRDefault="00556832" w14:paraId="1AB8E85C" w14:textId="77777777">
            <w:pPr>
              <w:pStyle w:val="GvdeMetni"/>
              <w:spacing w:before="128"/>
              <w:ind w:right="1735"/>
              <w:jc w:val="center"/>
              <w:rPr>
                <w:b/>
                <w:sz w:val="20"/>
                <w:szCs w:val="20"/>
              </w:rPr>
            </w:pPr>
          </w:p>
          <w:p w:rsidRPr="00B97274" w:rsidR="00556832" w:rsidP="00556832" w:rsidRDefault="00556832" w14:paraId="42B6E4BE" w14:textId="77777777">
            <w:pPr>
              <w:pStyle w:val="GvdeMetni"/>
              <w:spacing w:before="128"/>
              <w:ind w:right="1735"/>
              <w:jc w:val="center"/>
              <w:rPr>
                <w:b/>
                <w:sz w:val="20"/>
                <w:szCs w:val="20"/>
              </w:rPr>
            </w:pPr>
            <w:r w:rsidRPr="00B97274">
              <w:rPr>
                <w:b/>
                <w:sz w:val="20"/>
                <w:szCs w:val="20"/>
              </w:rPr>
              <w:t xml:space="preserve">TRABZON ÜNİVERSİTESİ </w:t>
            </w:r>
            <w:r>
              <w:rPr>
                <w:b/>
                <w:sz w:val="20"/>
                <w:szCs w:val="20"/>
              </w:rPr>
              <w:br/>
            </w:r>
            <w:r w:rsidRPr="00B97274">
              <w:rPr>
                <w:b/>
                <w:sz w:val="20"/>
                <w:szCs w:val="20"/>
              </w:rPr>
              <w:t>SAĞLIK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97274">
              <w:rPr>
                <w:b/>
                <w:sz w:val="20"/>
                <w:szCs w:val="20"/>
              </w:rPr>
              <w:t>KÜLTÜR VE SPOR DAİRE BAŞKANLIĞI</w:t>
            </w:r>
          </w:p>
          <w:p w:rsidR="00556832" w:rsidP="00556832" w:rsidRDefault="00556832" w14:paraId="7D722642" w14:textId="77777777">
            <w:pPr>
              <w:pStyle w:val="GvdeMetni"/>
              <w:ind w:left="2510" w:right="2531"/>
              <w:jc w:val="center"/>
            </w:pPr>
          </w:p>
          <w:p w:rsidRPr="00694D9C" w:rsidR="00556832" w:rsidP="00556832" w:rsidRDefault="00556832" w14:paraId="1F32BEFE" w14:textId="77777777">
            <w:pPr>
              <w:pStyle w:val="GvdeMetni"/>
              <w:ind w:left="2510" w:right="2531"/>
              <w:jc w:val="center"/>
              <w:rPr>
                <w:b/>
              </w:rPr>
            </w:pPr>
            <w:r w:rsidRPr="00694D9C">
              <w:t>..........................................AKADEMİK</w:t>
            </w:r>
            <w:r w:rsidRPr="00694D9C">
              <w:rPr>
                <w:spacing w:val="-11"/>
              </w:rPr>
              <w:t xml:space="preserve"> </w:t>
            </w:r>
            <w:r w:rsidRPr="00694D9C">
              <w:t>YILI</w:t>
            </w:r>
          </w:p>
          <w:p w:rsidRPr="00694D9C" w:rsidR="00556832" w:rsidP="00556832" w:rsidRDefault="00556832" w14:paraId="78D5EA6A" w14:textId="77777777">
            <w:pPr>
              <w:pStyle w:val="GvdeMetni"/>
              <w:spacing w:after="18"/>
              <w:ind w:left="2514" w:right="2531"/>
              <w:jc w:val="center"/>
              <w:rPr>
                <w:b/>
              </w:rPr>
            </w:pPr>
            <w:r w:rsidRPr="00694D9C">
              <w:t>............................... DÖNEMİ ÜYE</w:t>
            </w:r>
            <w:r w:rsidRPr="00694D9C">
              <w:rPr>
                <w:spacing w:val="-11"/>
              </w:rPr>
              <w:t xml:space="preserve"> </w:t>
            </w:r>
            <w:r w:rsidRPr="00694D9C">
              <w:t>LİSTESİ</w:t>
            </w:r>
          </w:p>
          <w:p w:rsidR="00556832" w:rsidP="00556832" w:rsidRDefault="00556832" w14:paraId="418EE409" w14:textId="77777777">
            <w:pPr>
              <w:pStyle w:val="GvdeMetni"/>
            </w:pPr>
          </w:p>
          <w:p w:rsidR="00556832" w:rsidP="00556832" w:rsidRDefault="00556832" w14:paraId="21CF0D1B" w14:textId="77777777">
            <w:pPr>
              <w:pStyle w:val="GvdeMetni"/>
              <w:spacing w:before="10"/>
              <w:rPr>
                <w:i/>
              </w:rPr>
            </w:pPr>
          </w:p>
          <w:tbl>
            <w:tblPr>
              <w:tblStyle w:val="TableNormal"/>
              <w:tblW w:w="9427" w:type="dxa"/>
              <w:tblInd w:w="165" w:type="dxa"/>
              <w:tblBorders>
                <w:top w:val="thickThinMediumGap" w:color="000000" w:sz="9" w:space="0"/>
                <w:left w:val="thickThinMediumGap" w:color="000000" w:sz="9" w:space="0"/>
                <w:bottom w:val="thickThinMediumGap" w:color="000000" w:sz="9" w:space="0"/>
                <w:right w:val="thickThinMediumGap" w:color="000000" w:sz="9" w:space="0"/>
                <w:insideH w:val="thickThinMediumGap" w:color="000000" w:sz="9" w:space="0"/>
                <w:insideV w:val="thickThinMediumGap" w:color="000000" w:sz="9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30"/>
              <w:gridCol w:w="2222"/>
              <w:gridCol w:w="2009"/>
              <w:gridCol w:w="2464"/>
              <w:gridCol w:w="1402"/>
            </w:tblGrid>
            <w:tr w:rsidRPr="00694D9C" w:rsidR="00556832" w:rsidTr="005E6F3A" w14:paraId="70B34F5E" w14:textId="77777777">
              <w:trPr>
                <w:gridAfter w:val="3"/>
                <w:wAfter w:w="5875" w:type="dxa"/>
                <w:trHeight w:val="573"/>
              </w:trPr>
              <w:tc>
                <w:tcPr>
                  <w:tcW w:w="1330" w:type="dxa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694D9C" w:rsidR="00556832" w:rsidP="00556832" w:rsidRDefault="00556832" w14:paraId="1F368480" w14:textId="77777777">
                  <w:pPr>
                    <w:pStyle w:val="TableParagraph"/>
                    <w:spacing w:before="161"/>
                    <w:jc w:val="center"/>
                  </w:pPr>
                  <w:r w:rsidRPr="00694D9C">
                    <w:t>KULÜP</w:t>
                  </w:r>
                  <w:r>
                    <w:t xml:space="preserve"> </w:t>
                  </w:r>
                  <w:r w:rsidRPr="00694D9C">
                    <w:t>ADI</w:t>
                  </w:r>
                </w:p>
              </w:tc>
              <w:tc>
                <w:tcPr>
                  <w:tcW w:w="2222" w:type="dxa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694D9C" w:rsidR="00556832" w:rsidP="00556832" w:rsidRDefault="00556832" w14:paraId="0985E51D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36F22AC0" w14:textId="77777777">
              <w:trPr>
                <w:trHeight w:val="467"/>
              </w:trPr>
              <w:tc>
                <w:tcPr>
                  <w:tcW w:w="1330" w:type="dxa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694D9C" w:rsidR="00556832" w:rsidP="00556832" w:rsidRDefault="00556832" w14:paraId="29F8AE14" w14:textId="77777777">
                  <w:pPr>
                    <w:pStyle w:val="TableParagraph"/>
                    <w:spacing w:before="9" w:line="228" w:lineRule="exact"/>
                    <w:ind w:right="69"/>
                    <w:jc w:val="center"/>
                    <w:rPr>
                      <w:sz w:val="20"/>
                    </w:rPr>
                  </w:pPr>
                  <w:proofErr w:type="spellStart"/>
                  <w:r w:rsidRPr="00694D9C">
                    <w:rPr>
                      <w:sz w:val="20"/>
                    </w:rPr>
                    <w:t>Sıra</w:t>
                  </w:r>
                  <w:proofErr w:type="spellEnd"/>
                  <w:r w:rsidRPr="00694D9C">
                    <w:rPr>
                      <w:sz w:val="20"/>
                    </w:rPr>
                    <w:t xml:space="preserve"> No</w:t>
                  </w:r>
                </w:p>
              </w:tc>
              <w:tc>
                <w:tcPr>
                  <w:tcW w:w="2222" w:type="dxa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694D9C" w:rsidR="00556832" w:rsidP="00556832" w:rsidRDefault="00556832" w14:paraId="443B0284" w14:textId="77777777">
                  <w:pPr>
                    <w:pStyle w:val="TableParagraph"/>
                    <w:tabs>
                      <w:tab w:val="center" w:pos="1222"/>
                    </w:tabs>
                    <w:spacing w:before="120"/>
                    <w:jc w:val="center"/>
                    <w:rPr>
                      <w:sz w:val="20"/>
                    </w:rPr>
                  </w:pPr>
                  <w:proofErr w:type="spellStart"/>
                  <w:r w:rsidRPr="00694D9C">
                    <w:rPr>
                      <w:sz w:val="20"/>
                    </w:rPr>
                    <w:t>Öğrencinin</w:t>
                  </w:r>
                  <w:proofErr w:type="spellEnd"/>
                  <w:r w:rsidRPr="00694D9C">
                    <w:rPr>
                      <w:sz w:val="20"/>
                    </w:rPr>
                    <w:t xml:space="preserve"> </w:t>
                  </w:r>
                  <w:proofErr w:type="spellStart"/>
                  <w:r w:rsidRPr="00694D9C">
                    <w:rPr>
                      <w:sz w:val="20"/>
                    </w:rPr>
                    <w:t>Adı</w:t>
                  </w:r>
                  <w:proofErr w:type="spellEnd"/>
                  <w:r w:rsidRPr="00694D9C">
                    <w:rPr>
                      <w:sz w:val="20"/>
                    </w:rPr>
                    <w:t xml:space="preserve"> </w:t>
                  </w:r>
                  <w:proofErr w:type="spellStart"/>
                  <w:r w:rsidRPr="00694D9C">
                    <w:rPr>
                      <w:sz w:val="20"/>
                    </w:rPr>
                    <w:t>Soyadı</w:t>
                  </w:r>
                  <w:proofErr w:type="spellEnd"/>
                </w:p>
              </w:tc>
              <w:tc>
                <w:tcPr>
                  <w:tcW w:w="2009" w:type="dxa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694D9C" w:rsidR="00556832" w:rsidP="00556832" w:rsidRDefault="00556832" w14:paraId="26DC6636" w14:textId="77777777">
                  <w:pPr>
                    <w:pStyle w:val="TableParagraph"/>
                    <w:spacing w:before="120"/>
                    <w:jc w:val="center"/>
                    <w:rPr>
                      <w:sz w:val="20"/>
                    </w:rPr>
                  </w:pPr>
                  <w:r w:rsidRPr="00694D9C">
                    <w:rPr>
                      <w:sz w:val="20"/>
                    </w:rPr>
                    <w:t>Akademik Birimi</w:t>
                  </w:r>
                </w:p>
              </w:tc>
              <w:tc>
                <w:tcPr>
                  <w:tcW w:w="2464" w:type="dxa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694D9C" w:rsidR="00556832" w:rsidP="00556832" w:rsidRDefault="00556832" w14:paraId="7049DA70" w14:textId="77777777">
                  <w:pPr>
                    <w:pStyle w:val="TableParagraph"/>
                    <w:spacing w:before="9" w:line="228" w:lineRule="exact"/>
                    <w:jc w:val="center"/>
                    <w:rPr>
                      <w:sz w:val="20"/>
                    </w:rPr>
                  </w:pPr>
                  <w:proofErr w:type="spellStart"/>
                  <w:r w:rsidRPr="00694D9C">
                    <w:rPr>
                      <w:w w:val="95"/>
                      <w:sz w:val="20"/>
                    </w:rPr>
                    <w:t>Bölüm</w:t>
                  </w:r>
                  <w:proofErr w:type="spellEnd"/>
                  <w:r w:rsidRPr="00694D9C">
                    <w:rPr>
                      <w:w w:val="95"/>
                      <w:sz w:val="20"/>
                    </w:rPr>
                    <w:t xml:space="preserve">/Program/ </w:t>
                  </w:r>
                  <w:proofErr w:type="spellStart"/>
                  <w:r w:rsidRPr="00694D9C">
                    <w:rPr>
                      <w:sz w:val="20"/>
                    </w:rPr>
                    <w:t>Anabilim</w:t>
                  </w:r>
                  <w:proofErr w:type="spellEnd"/>
                  <w:r w:rsidRPr="00694D9C">
                    <w:rPr>
                      <w:sz w:val="20"/>
                    </w:rPr>
                    <w:t xml:space="preserve"> </w:t>
                  </w:r>
                  <w:proofErr w:type="spellStart"/>
                  <w:r w:rsidRPr="00694D9C">
                    <w:rPr>
                      <w:sz w:val="20"/>
                    </w:rPr>
                    <w:t>Dalı</w:t>
                  </w:r>
                  <w:proofErr w:type="spellEnd"/>
                </w:p>
              </w:tc>
              <w:tc>
                <w:tcPr>
                  <w:tcW w:w="1402" w:type="dxa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694D9C" w:rsidR="00556832" w:rsidP="00556832" w:rsidRDefault="00556832" w14:paraId="5C4DFD10" w14:textId="77777777">
                  <w:pPr>
                    <w:pStyle w:val="TableParagraph"/>
                    <w:spacing w:before="120"/>
                    <w:jc w:val="center"/>
                    <w:rPr>
                      <w:sz w:val="20"/>
                    </w:rPr>
                  </w:pPr>
                  <w:proofErr w:type="spellStart"/>
                  <w:r w:rsidRPr="00694D9C">
                    <w:rPr>
                      <w:sz w:val="20"/>
                    </w:rPr>
                    <w:t>Öğrenci</w:t>
                  </w:r>
                  <w:proofErr w:type="spellEnd"/>
                  <w:r w:rsidRPr="00694D9C">
                    <w:rPr>
                      <w:sz w:val="20"/>
                    </w:rPr>
                    <w:t xml:space="preserve"> No</w:t>
                  </w:r>
                </w:p>
              </w:tc>
            </w:tr>
            <w:tr w:rsidRPr="00694D9C" w:rsidR="00556832" w:rsidTr="005E6F3A" w14:paraId="7388B4E0" w14:textId="77777777">
              <w:trPr>
                <w:trHeight w:val="460"/>
              </w:trPr>
              <w:tc>
                <w:tcPr>
                  <w:tcW w:w="1330" w:type="dxa"/>
                  <w:tcBorders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035EDCB9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94657EE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AA8448A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45A3E5F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05178CFF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09924D8E" w14:textId="77777777">
              <w:trPr>
                <w:trHeight w:val="452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E8FF5F3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3DB5FCA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1F6B388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10523882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3D4E8D5F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6365E453" w14:textId="77777777">
              <w:trPr>
                <w:trHeight w:val="455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CB60478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DD65F29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40D937E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7E01C52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2BAB3D92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3C4E9A25" w14:textId="77777777">
              <w:trPr>
                <w:trHeight w:val="452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6F53FA2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199710E1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36F5836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197EC9A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6C5CB9BE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1626AF51" w14:textId="77777777">
              <w:trPr>
                <w:trHeight w:val="453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E7C5B7A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3CE2F95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8046648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BD4BB6F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5B278503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755DF852" w14:textId="77777777">
              <w:trPr>
                <w:trHeight w:val="455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5206721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7213960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0A2F04A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5E92D9C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1D8794A3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3EFFD600" w14:textId="77777777">
              <w:trPr>
                <w:trHeight w:val="452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10C4A17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F832833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5AA102F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083BA4E2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7331225A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28EDC62B" w14:textId="77777777">
              <w:trPr>
                <w:trHeight w:val="455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7C188DA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6ABFEA4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1F54C5B4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123141FE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06BD5836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0B595C00" w14:textId="77777777">
              <w:trPr>
                <w:trHeight w:val="453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4D81C17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1BA683C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73DA362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2B1BB6B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276FE964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3E8E0F65" w14:textId="77777777">
              <w:trPr>
                <w:trHeight w:val="452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E2B2817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8ADEE1E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394E72B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275102D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7FFA409F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2EB2083D" w14:textId="77777777">
              <w:trPr>
                <w:trHeight w:val="455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AF16470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9A71938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A7F4EFD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1060AFC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0FE065E7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1B3F305D" w14:textId="77777777">
              <w:trPr>
                <w:trHeight w:val="452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EF2E446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72C42A5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08059F78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AC364CE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14FF251B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693BCF87" w14:textId="77777777">
              <w:trPr>
                <w:trHeight w:val="455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22F120F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2D4C515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799853A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798F0AA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2155877F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063F4FF6" w14:textId="77777777">
              <w:trPr>
                <w:trHeight w:val="452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6955751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1A43A023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F630CCC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05EEBCCA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32CD3A38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529B3643" w14:textId="77777777">
              <w:trPr>
                <w:trHeight w:val="455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5EB4D22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EFAF71A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CE693E9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4C5280A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3A9DCBAB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2C2672B6" w14:textId="77777777">
              <w:trPr>
                <w:trHeight w:val="453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77D8BB2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1664FFF6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BBC411B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01A8040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53B6F01D" w14:textId="77777777">
                  <w:pPr>
                    <w:pStyle w:val="TableParagraph"/>
                  </w:pPr>
                </w:p>
              </w:tc>
            </w:tr>
            <w:tr w:rsidRPr="00694D9C" w:rsidR="00556832" w:rsidTr="00556832" w14:paraId="170C454C" w14:textId="77777777">
              <w:trPr>
                <w:trHeight w:val="460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A0B725A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042ED66B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13E473AE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3E36A584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5178817C" w14:textId="77777777">
                  <w:pPr>
                    <w:pStyle w:val="TableParagraph"/>
                  </w:pPr>
                </w:p>
              </w:tc>
            </w:tr>
            <w:tr w:rsidRPr="00694D9C" w:rsidR="00556832" w:rsidTr="00556832" w14:paraId="6B7EB3B1" w14:textId="77777777">
              <w:trPr>
                <w:trHeight w:val="460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CCB2084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7AB52BA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2917D30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27C8F8D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0F9BEA78" w14:textId="77777777">
                  <w:pPr>
                    <w:pStyle w:val="TableParagraph"/>
                  </w:pPr>
                </w:p>
              </w:tc>
            </w:tr>
            <w:tr w:rsidRPr="00694D9C" w:rsidR="00556832" w:rsidTr="00556832" w14:paraId="4F2E5FFB" w14:textId="77777777">
              <w:trPr>
                <w:trHeight w:val="460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6C06CAE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F165841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74497FF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0D87D813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2F78FA7D" w14:textId="77777777">
                  <w:pPr>
                    <w:pStyle w:val="TableParagraph"/>
                  </w:pPr>
                </w:p>
              </w:tc>
            </w:tr>
            <w:tr w:rsidRPr="00694D9C" w:rsidR="00556832" w:rsidTr="00556832" w14:paraId="1CA80E55" w14:textId="77777777">
              <w:trPr>
                <w:trHeight w:val="460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1250077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38FBEBB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C94DC2E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5CFBF27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3DE5317B" w14:textId="77777777">
                  <w:pPr>
                    <w:pStyle w:val="TableParagraph"/>
                  </w:pPr>
                </w:p>
              </w:tc>
            </w:tr>
            <w:tr w:rsidRPr="00694D9C" w:rsidR="00556832" w:rsidTr="00556832" w14:paraId="5BDC43B4" w14:textId="77777777">
              <w:trPr>
                <w:trHeight w:val="460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63A93C4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043AB95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F1A43D3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DA8E78B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43C79CEF" w14:textId="77777777">
                  <w:pPr>
                    <w:pStyle w:val="TableParagraph"/>
                  </w:pPr>
                </w:p>
              </w:tc>
            </w:tr>
            <w:tr w:rsidRPr="00694D9C" w:rsidR="00556832" w:rsidTr="00556832" w14:paraId="0591B7C6" w14:textId="77777777">
              <w:trPr>
                <w:trHeight w:val="460"/>
              </w:trPr>
              <w:tc>
                <w:tcPr>
                  <w:tcW w:w="133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C1E4A27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210F7404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8E2799E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53609D21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694D9C" w:rsidR="00556832" w:rsidP="00556832" w:rsidRDefault="00556832" w14:paraId="3C78E90F" w14:textId="77777777">
                  <w:pPr>
                    <w:pStyle w:val="TableParagraph"/>
                  </w:pPr>
                </w:p>
              </w:tc>
            </w:tr>
            <w:tr w:rsidRPr="00694D9C" w:rsidR="00556832" w:rsidTr="005E6F3A" w14:paraId="220F701D" w14:textId="77777777">
              <w:trPr>
                <w:trHeight w:val="460"/>
              </w:trPr>
              <w:tc>
                <w:tcPr>
                  <w:tcW w:w="1330" w:type="dxa"/>
                  <w:tcBorders>
                    <w:top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243D9CE" w14:textId="77777777">
                  <w:pPr>
                    <w:pStyle w:val="TableParagraph"/>
                  </w:pPr>
                </w:p>
              </w:tc>
              <w:tc>
                <w:tcPr>
                  <w:tcW w:w="2222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40079A7D" w14:textId="77777777">
                  <w:pPr>
                    <w:pStyle w:val="TableParagraph"/>
                  </w:pPr>
                </w:p>
              </w:tc>
              <w:tc>
                <w:tcPr>
                  <w:tcW w:w="2009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7EBE8167" w14:textId="77777777">
                  <w:pPr>
                    <w:pStyle w:val="TableParagraph"/>
                  </w:pPr>
                </w:p>
              </w:tc>
              <w:tc>
                <w:tcPr>
                  <w:tcW w:w="2464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694D9C" w:rsidR="00556832" w:rsidP="00556832" w:rsidRDefault="00556832" w14:paraId="6D773E02" w14:textId="77777777">
                  <w:pPr>
                    <w:pStyle w:val="TableParagraph"/>
                  </w:pPr>
                </w:p>
              </w:tc>
              <w:tc>
                <w:tcPr>
                  <w:tcW w:w="1402" w:type="dxa"/>
                  <w:tcBorders>
                    <w:top w:val="single" w:color="000000" w:sz="6" w:space="0"/>
                    <w:left w:val="single" w:color="000000" w:sz="6" w:space="0"/>
                  </w:tcBorders>
                </w:tcPr>
                <w:p w:rsidRPr="00694D9C" w:rsidR="00556832" w:rsidP="00556832" w:rsidRDefault="00556832" w14:paraId="1292BAA8" w14:textId="77777777">
                  <w:pPr>
                    <w:pStyle w:val="TableParagraph"/>
                  </w:pPr>
                </w:p>
              </w:tc>
            </w:tr>
          </w:tbl>
          <w:p w:rsidRPr="00694D9C" w:rsidR="00556832" w:rsidP="00556832" w:rsidRDefault="00556832" w14:paraId="454CBB09" w14:textId="77777777">
            <w:pPr>
              <w:spacing w:before="13"/>
              <w:ind w:left="238"/>
              <w:rPr>
                <w:i/>
              </w:rPr>
            </w:pPr>
            <w:r w:rsidRPr="00694D9C">
              <w:rPr>
                <w:i/>
              </w:rPr>
              <w:t xml:space="preserve">Not: Dönem </w:t>
            </w:r>
            <w:proofErr w:type="gramStart"/>
            <w:r w:rsidRPr="00694D9C">
              <w:rPr>
                <w:i/>
              </w:rPr>
              <w:t>( GÜZ</w:t>
            </w:r>
            <w:proofErr w:type="gramEnd"/>
            <w:r w:rsidRPr="00694D9C">
              <w:rPr>
                <w:i/>
              </w:rPr>
              <w:t xml:space="preserve"> ya da </w:t>
            </w:r>
            <w:proofErr w:type="gramStart"/>
            <w:r w:rsidRPr="00694D9C">
              <w:rPr>
                <w:i/>
              </w:rPr>
              <w:t>BAHAR )</w:t>
            </w:r>
            <w:proofErr w:type="gramEnd"/>
            <w:r w:rsidRPr="00694D9C">
              <w:rPr>
                <w:i/>
              </w:rPr>
              <w:t xml:space="preserve"> olarak belirtilecek.</w:t>
            </w:r>
          </w:p>
          <w:p w:rsidRPr="00B93CA9" w:rsidR="00B93CA9" w:rsidP="00B93CA9" w:rsidRDefault="00B93CA9" w14:paraId="2BB03272" w14:textId="77777777"/>
        </w:tc>
      </w:tr>
    </w:tbl>
    <w:p w:rsidRPr="00B93CA9" w:rsidR="00B93CA9" w:rsidP="00B93CA9" w:rsidRDefault="00B93CA9" w14:paraId="4B8D2D01" w14:textId="7EF56DFF">
      <w:pPr>
        <w:tabs>
          <w:tab w:val="left" w:pos="1260"/>
        </w:tabs>
      </w:pPr>
    </w:p>
    <w:sectPr w:rsidRPr="00B93CA9" w:rsidR="00B93CA9" w:rsidSect="00A61006">
      <w:footerReference r:id="R6610824234634369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0651" w14:textId="77777777" w:rsidR="004F577D" w:rsidRDefault="004F577D" w:rsidP="00BD3F84">
      <w:r>
        <w:separator/>
      </w:r>
    </w:p>
  </w:endnote>
  <w:endnote w:type="continuationSeparator" w:id="0">
    <w:p w14:paraId="18F602DD" w14:textId="77777777" w:rsidR="004F577D" w:rsidRDefault="004F577D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7F5E27EB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3C7F499D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DF74BE4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BC1F" w14:textId="77777777" w:rsidR="004F577D" w:rsidRDefault="004F577D" w:rsidP="00BD3F84">
      <w:r>
        <w:separator/>
      </w:r>
    </w:p>
  </w:footnote>
  <w:footnote w:type="continuationSeparator" w:id="0">
    <w:p w14:paraId="0968487C" w14:textId="77777777" w:rsidR="004F577D" w:rsidRDefault="004F577D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2D966DCF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38A21137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255FFAD7" w14:textId="77777777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6E26C2AD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60074601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12158895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F25650A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470141B1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3C7B49FD" w14:textId="77777777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60D25509" w14:textId="77777777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ÖĞRENCİ KULÜPLERİ ÜYE LİSTESİ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0152A37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KYS-FR/DB‐SKS/20</w:t>
          </w:r>
        </w:p>
      </w:tc>
    </w:tr>
    <w:tr w:rsidRPr="00C311D6" w:rsidR="004A22C2" w:rsidTr="002675ED" w14:paraId="0692846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642089C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E50F999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38453E1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3D9702B5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DEF3173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1C48D92E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1C0695E" w14:textId="77777777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36F0F637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54F9F23" w14:textId="77777777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A98E332" w14:textId="77777777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1650DB12" w14:textId="77777777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55226A0E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DA5B21B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79312">
    <w:abstractNumId w:val="3"/>
  </w:num>
  <w:num w:numId="2" w16cid:durableId="1323267594">
    <w:abstractNumId w:val="1"/>
  </w:num>
  <w:num w:numId="3" w16cid:durableId="1005207886">
    <w:abstractNumId w:val="2"/>
  </w:num>
  <w:num w:numId="4" w16cid:durableId="1419324152">
    <w:abstractNumId w:val="4"/>
  </w:num>
  <w:num w:numId="5" w16cid:durableId="26727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A9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76297"/>
    <w:rsid w:val="004A22C2"/>
    <w:rsid w:val="004B3864"/>
    <w:rsid w:val="004B5D47"/>
    <w:rsid w:val="004C04B8"/>
    <w:rsid w:val="004F4CD4"/>
    <w:rsid w:val="004F577D"/>
    <w:rsid w:val="005126B4"/>
    <w:rsid w:val="005247D2"/>
    <w:rsid w:val="00526DC3"/>
    <w:rsid w:val="005437F6"/>
    <w:rsid w:val="00556832"/>
    <w:rsid w:val="005C169B"/>
    <w:rsid w:val="005C3F34"/>
    <w:rsid w:val="006050B6"/>
    <w:rsid w:val="00651E55"/>
    <w:rsid w:val="006B1381"/>
    <w:rsid w:val="006D4538"/>
    <w:rsid w:val="006F3B86"/>
    <w:rsid w:val="007401AE"/>
    <w:rsid w:val="00771C23"/>
    <w:rsid w:val="007830B0"/>
    <w:rsid w:val="00792F4E"/>
    <w:rsid w:val="007D37B3"/>
    <w:rsid w:val="00852200"/>
    <w:rsid w:val="008D0922"/>
    <w:rsid w:val="008D7327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93CA9"/>
    <w:rsid w:val="00BC084F"/>
    <w:rsid w:val="00BC3662"/>
    <w:rsid w:val="00BD3F84"/>
    <w:rsid w:val="00BD438F"/>
    <w:rsid w:val="00C05DE0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78D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568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5568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56832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556832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556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661082423463436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ÖĞRENCİ KULÜP ÜYE LİSTESİ FORMU 2</Template>
  <TotalTime>1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2026-07-13T10:44:00Z</dcterms:created>
  <dcterms:modified xsi:type="dcterms:W3CDTF">2026-07-13T10:45:00Z</dcterms:modified>
</cp:coreProperties>
</file>