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308"/>
      </w:tblGrid>
      <w:tr w:rsidR="00C90B6E" w:rsidTr="001C44CC" w14:paraId="370ABA0A" w14:textId="77777777">
        <w:trPr>
          <w:trHeight w:val="10376"/>
        </w:trPr>
        <w:tc>
          <w:tcPr>
            <w:tcW w:w="10223" w:type="dxa"/>
          </w:tcPr>
          <w:p w:rsidRPr="00012938" w:rsidR="000A031B" w:rsidP="000A031B" w:rsidRDefault="000A031B" w14:paraId="207BF550" w14:textId="77777777">
            <w:pPr>
              <w:jc w:val="center"/>
              <w:rPr>
                <w:b/>
                <w:sz w:val="22"/>
                <w:szCs w:val="22"/>
              </w:rPr>
            </w:pPr>
            <w:r w:rsidRPr="00012938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editId="66782699" wp14:anchorId="5F5384EF">
                  <wp:simplePos x="0" y="0"/>
                  <wp:positionH relativeFrom="margin">
                    <wp:posOffset>8255</wp:posOffset>
                  </wp:positionH>
                  <wp:positionV relativeFrom="paragraph">
                    <wp:posOffset>89535</wp:posOffset>
                  </wp:positionV>
                  <wp:extent cx="1104900" cy="1066800"/>
                  <wp:effectExtent l="0" t="0" r="0" b="0"/>
                  <wp:wrapSquare wrapText="bothSides"/>
                  <wp:docPr id="61880863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938">
              <w:rPr>
                <w:b/>
                <w:sz w:val="22"/>
                <w:szCs w:val="22"/>
              </w:rPr>
              <w:t>TRABZON ÜNİVERSİTESİ</w:t>
            </w:r>
          </w:p>
          <w:p w:rsidRPr="00012938" w:rsidR="000A031B" w:rsidP="000A031B" w:rsidRDefault="000A031B" w14:paraId="4E7ED49B" w14:textId="77777777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12938">
              <w:rPr>
                <w:b/>
                <w:sz w:val="22"/>
                <w:szCs w:val="22"/>
                <w:lang w:val="tr-TR"/>
              </w:rPr>
              <w:t>Sağlık Kültür ve Spor Daire Başkanlığı</w:t>
            </w:r>
          </w:p>
          <w:p w:rsidRPr="00012938" w:rsidR="000A031B" w:rsidP="000A031B" w:rsidRDefault="000A031B" w14:paraId="72AF1047" w14:textId="77777777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12938">
              <w:rPr>
                <w:b/>
                <w:sz w:val="22"/>
                <w:szCs w:val="22"/>
                <w:lang w:val="tr-TR"/>
              </w:rPr>
              <w:t>Yönetim ve Denetim Kurulları</w:t>
            </w:r>
          </w:p>
          <w:p w:rsidRPr="00012938" w:rsidR="000A031B" w:rsidP="000A031B" w:rsidRDefault="000A031B" w14:paraId="4110690E" w14:textId="77777777">
            <w:pPr>
              <w:rPr>
                <w:b/>
                <w:sz w:val="22"/>
                <w:szCs w:val="22"/>
              </w:rPr>
            </w:pPr>
          </w:p>
          <w:p w:rsidRPr="00012938" w:rsidR="000A031B" w:rsidP="000A031B" w:rsidRDefault="000A031B" w14:paraId="2D9B2244" w14:textId="77777777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012938">
              <w:rPr>
                <w:b/>
                <w:i/>
                <w:sz w:val="22"/>
                <w:szCs w:val="22"/>
              </w:rPr>
              <w:t xml:space="preserve">                                                         </w:t>
            </w:r>
          </w:p>
          <w:p w:rsidRPr="001C44CC" w:rsidR="000A031B" w:rsidP="00012938" w:rsidRDefault="000A031B" w14:paraId="337E5EEC" w14:textId="77777777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1C44CC">
              <w:rPr>
                <w:b/>
                <w:sz w:val="20"/>
                <w:szCs w:val="20"/>
                <w:lang w:val="tr-TR"/>
              </w:rPr>
              <w:t>YÖNETİM KURULU</w:t>
            </w:r>
          </w:p>
          <w:p w:rsidRPr="00012938" w:rsidR="000A031B" w:rsidP="000A031B" w:rsidRDefault="000A031B" w14:paraId="120C63DF" w14:textId="77777777">
            <w:pPr>
              <w:tabs>
                <w:tab w:val="left" w:pos="1335"/>
              </w:tabs>
              <w:jc w:val="both"/>
              <w:rPr>
                <w:b/>
                <w:sz w:val="22"/>
                <w:szCs w:val="22"/>
                <w:lang w:val="tr-TR"/>
              </w:rPr>
            </w:pPr>
          </w:p>
          <w:tbl>
            <w:tblPr>
              <w:tblW w:w="1008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ook w:val="01E0" w:firstRow="1" w:lastRow="1" w:firstColumn="1" w:lastColumn="1" w:noHBand="0" w:noVBand="0"/>
            </w:tblPr>
            <w:tblGrid>
              <w:gridCol w:w="1609"/>
              <w:gridCol w:w="1505"/>
              <w:gridCol w:w="1612"/>
              <w:gridCol w:w="1554"/>
              <w:gridCol w:w="1481"/>
              <w:gridCol w:w="1229"/>
              <w:gridCol w:w="1090"/>
            </w:tblGrid>
            <w:tr w:rsidRPr="00012938" w:rsidR="000A031B" w:rsidTr="00012938" w14:paraId="114A2DEB" w14:textId="77777777">
              <w:trPr>
                <w:trHeight w:val="437"/>
              </w:trPr>
              <w:tc>
                <w:tcPr>
                  <w:tcW w:w="1609" w:type="dxa"/>
                  <w:vAlign w:val="center"/>
                </w:tcPr>
                <w:p w:rsidRPr="00012938" w:rsidR="000A031B" w:rsidP="000A031B" w:rsidRDefault="000A031B" w14:paraId="00601737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Adı-Soyadı</w:t>
                  </w:r>
                </w:p>
              </w:tc>
              <w:tc>
                <w:tcPr>
                  <w:tcW w:w="1505" w:type="dxa"/>
                  <w:vAlign w:val="center"/>
                </w:tcPr>
                <w:p w:rsidRPr="00012938" w:rsidR="000A031B" w:rsidP="000A031B" w:rsidRDefault="000A031B" w14:paraId="01674B1D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Öğrenci No</w:t>
                  </w:r>
                </w:p>
              </w:tc>
              <w:tc>
                <w:tcPr>
                  <w:tcW w:w="1612" w:type="dxa"/>
                  <w:vAlign w:val="center"/>
                </w:tcPr>
                <w:p w:rsidRPr="00012938" w:rsidR="000A031B" w:rsidP="000A031B" w:rsidRDefault="000A031B" w14:paraId="72B93881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Doğum Yeri-Tarihi</w:t>
                  </w:r>
                </w:p>
              </w:tc>
              <w:tc>
                <w:tcPr>
                  <w:tcW w:w="1554" w:type="dxa"/>
                  <w:vAlign w:val="center"/>
                </w:tcPr>
                <w:p w:rsidRPr="00012938" w:rsidR="000A031B" w:rsidP="000A031B" w:rsidRDefault="000A031B" w14:paraId="46B99214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Fakülte/Bölüm</w:t>
                  </w:r>
                </w:p>
              </w:tc>
              <w:tc>
                <w:tcPr>
                  <w:tcW w:w="1481" w:type="dxa"/>
                  <w:vAlign w:val="center"/>
                </w:tcPr>
                <w:p w:rsidRPr="00012938" w:rsidR="000A031B" w:rsidP="000A031B" w:rsidRDefault="000A031B" w14:paraId="5825E700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  <w:p w:rsidRPr="00012938" w:rsidR="000A031B" w:rsidP="000A031B" w:rsidRDefault="000A031B" w14:paraId="411BCDC1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T.C. No</w:t>
                  </w:r>
                </w:p>
              </w:tc>
              <w:tc>
                <w:tcPr>
                  <w:tcW w:w="1229" w:type="dxa"/>
                  <w:tcBorders>
                    <w:top w:val="single" w:color="auto" w:sz="4" w:space="0"/>
                    <w:right w:val="single" w:color="auto" w:sz="4" w:space="0"/>
                  </w:tcBorders>
                </w:tcPr>
                <w:p w:rsidRPr="00012938" w:rsidR="000A031B" w:rsidP="000A031B" w:rsidRDefault="000A031B" w14:paraId="62B14E63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  <w:p w:rsidRPr="00012938" w:rsidR="000A031B" w:rsidP="000A031B" w:rsidRDefault="000A031B" w14:paraId="47190DAC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Asil/Yedek</w:t>
                  </w:r>
                </w:p>
              </w:tc>
              <w:tc>
                <w:tcPr>
                  <w:tcW w:w="1090" w:type="dxa"/>
                  <w:tcBorders>
                    <w:top w:val="single" w:color="auto" w:sz="4" w:space="0"/>
                    <w:right w:val="single" w:color="auto" w:sz="4" w:space="0"/>
                  </w:tcBorders>
                </w:tcPr>
                <w:p w:rsidRPr="00012938" w:rsidR="000A031B" w:rsidP="000A031B" w:rsidRDefault="000A031B" w14:paraId="272E53EE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  <w:p w:rsidRPr="00012938" w:rsidR="000A031B" w:rsidP="000A031B" w:rsidRDefault="000A031B" w14:paraId="3756A023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İmza</w:t>
                  </w:r>
                </w:p>
              </w:tc>
            </w:tr>
            <w:tr w:rsidRPr="00012938" w:rsidR="000A031B" w:rsidTr="00012938" w14:paraId="39CADCC3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65D0439F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01BF0DE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1984C99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1636263C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366592C1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71BBD079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4D39B468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515075DA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3683FCA8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00808E61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5EE2CE71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3E16AF87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07589142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6BC941D4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22EF4C57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47EF08C7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16C61AA4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48F8D560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0D1EAEE0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6D278989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20D43586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081606C3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500E1957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39B2E40C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3830A2E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3CE5F48C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5CE37207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1C9A6836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6A9CA825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16EB8D0E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658EFDFE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0706302E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1EE373FB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16E532F0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71DFD0FD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326175C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5FEFC3C8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0C36B8DC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2A5E844C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1278A330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1372FCA7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3D533F07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3DA5B766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1979A550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6AC7BF0F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0BF989DB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7F2A3D25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16548AF7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39192DE6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160292A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7BC07F5B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22E2C7D6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7119274B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6D055E2E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01FB0752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6EC49754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4463E5B9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4770B95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4A82C486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15BA2FEF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22CDA2D7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45ECE2BA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2BC2E47F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2CFEA5C0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06EE5E64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01A7D2F6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1E54D66D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37B2C9C6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60F37C6B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77F901F7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26CD4C8E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254D35DD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40297923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12190B02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65C816A7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4819F71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2728C87B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629FE714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2B70E6A6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7322A539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1E1824AC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1F43959B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7ECF1AD8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6A45D1DE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1391262A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4271DE0B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25601C19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70B0C884" w14:textId="77777777">
              <w:trPr>
                <w:trHeight w:val="252"/>
              </w:trPr>
              <w:tc>
                <w:tcPr>
                  <w:tcW w:w="1609" w:type="dxa"/>
                </w:tcPr>
                <w:p w:rsidRPr="00012938" w:rsidR="000A031B" w:rsidP="000A031B" w:rsidRDefault="000A031B" w14:paraId="13297A1D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05" w:type="dxa"/>
                </w:tcPr>
                <w:p w:rsidRPr="00012938" w:rsidR="000A031B" w:rsidP="000A031B" w:rsidRDefault="000A031B" w14:paraId="393E6E7F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612" w:type="dxa"/>
                </w:tcPr>
                <w:p w:rsidRPr="00012938" w:rsidR="000A031B" w:rsidP="000A031B" w:rsidRDefault="000A031B" w14:paraId="2B21CE50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554" w:type="dxa"/>
                </w:tcPr>
                <w:p w:rsidRPr="00012938" w:rsidR="000A031B" w:rsidP="000A031B" w:rsidRDefault="000A031B" w14:paraId="4AF4942D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81" w:type="dxa"/>
                </w:tcPr>
                <w:p w:rsidRPr="00012938" w:rsidR="000A031B" w:rsidP="000A031B" w:rsidRDefault="000A031B" w14:paraId="23E55645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302B5954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090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0A0EB134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</w:tbl>
          <w:p w:rsidRPr="001C44CC" w:rsidR="000A031B" w:rsidP="00012938" w:rsidRDefault="001C44CC" w14:paraId="0976E7D6" w14:textId="004D873B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br/>
            </w:r>
            <w:r w:rsidRPr="001C44CC" w:rsidR="000A031B">
              <w:rPr>
                <w:b/>
                <w:sz w:val="20"/>
                <w:szCs w:val="20"/>
                <w:lang w:val="tr-TR"/>
              </w:rPr>
              <w:t>DENETİM KURULU</w:t>
            </w:r>
          </w:p>
          <w:p w:rsidRPr="00012938" w:rsidR="000A031B" w:rsidP="000A031B" w:rsidRDefault="000A031B" w14:paraId="31A8BCBB" w14:textId="77777777">
            <w:pPr>
              <w:rPr>
                <w:b/>
                <w:sz w:val="22"/>
                <w:szCs w:val="22"/>
                <w:lang w:val="tr-TR"/>
              </w:rPr>
            </w:pPr>
          </w:p>
          <w:tbl>
            <w:tblPr>
              <w:tblW w:w="1010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7"/>
              <w:gridCol w:w="1498"/>
              <w:gridCol w:w="1384"/>
              <w:gridCol w:w="1769"/>
              <w:gridCol w:w="1494"/>
              <w:gridCol w:w="1229"/>
              <w:gridCol w:w="909"/>
            </w:tblGrid>
            <w:tr w:rsidRPr="00012938" w:rsidR="000A031B" w:rsidTr="00012938" w14:paraId="15D7C9E9" w14:textId="77777777">
              <w:trPr>
                <w:trHeight w:val="450"/>
              </w:trPr>
              <w:tc>
                <w:tcPr>
                  <w:tcW w:w="1817" w:type="dxa"/>
                  <w:vAlign w:val="center"/>
                </w:tcPr>
                <w:p w:rsidRPr="00012938" w:rsidR="000A031B" w:rsidP="000A031B" w:rsidRDefault="000A031B" w14:paraId="315D306B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Adı-Soyadı</w:t>
                  </w:r>
                </w:p>
              </w:tc>
              <w:tc>
                <w:tcPr>
                  <w:tcW w:w="1498" w:type="dxa"/>
                  <w:vAlign w:val="center"/>
                </w:tcPr>
                <w:p w:rsidRPr="00012938" w:rsidR="000A031B" w:rsidP="000A031B" w:rsidRDefault="000A031B" w14:paraId="5F175495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Öğrenci No</w:t>
                  </w:r>
                </w:p>
              </w:tc>
              <w:tc>
                <w:tcPr>
                  <w:tcW w:w="1384" w:type="dxa"/>
                  <w:vAlign w:val="center"/>
                </w:tcPr>
                <w:p w:rsidRPr="00012938" w:rsidR="000A031B" w:rsidP="000A031B" w:rsidRDefault="000A031B" w14:paraId="1D14BE8F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Doğum Yeri-Tarihi</w:t>
                  </w:r>
                </w:p>
              </w:tc>
              <w:tc>
                <w:tcPr>
                  <w:tcW w:w="1769" w:type="dxa"/>
                  <w:vAlign w:val="center"/>
                </w:tcPr>
                <w:p w:rsidRPr="00012938" w:rsidR="000A031B" w:rsidP="000A031B" w:rsidRDefault="000A031B" w14:paraId="3FDF330A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Fakülte/Bölüm</w:t>
                  </w:r>
                </w:p>
              </w:tc>
              <w:tc>
                <w:tcPr>
                  <w:tcW w:w="1494" w:type="dxa"/>
                  <w:vAlign w:val="center"/>
                </w:tcPr>
                <w:p w:rsidRPr="00012938" w:rsidR="000A031B" w:rsidP="000A031B" w:rsidRDefault="000A031B" w14:paraId="70B5DE39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Uyruğu</w:t>
                  </w:r>
                </w:p>
                <w:p w:rsidRPr="00012938" w:rsidR="000A031B" w:rsidP="000A031B" w:rsidRDefault="000A031B" w14:paraId="0C1B1783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T.C. No</w:t>
                  </w: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0661B829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Asil/Yedek</w:t>
                  </w:r>
                </w:p>
              </w:tc>
              <w:tc>
                <w:tcPr>
                  <w:tcW w:w="90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6DE2BFE1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  <w:p w:rsidRPr="00012938" w:rsidR="000A031B" w:rsidP="000A031B" w:rsidRDefault="000A031B" w14:paraId="2EE8036A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>İmza</w:t>
                  </w:r>
                </w:p>
              </w:tc>
            </w:tr>
            <w:tr w:rsidRPr="00012938" w:rsidR="000A031B" w:rsidTr="00012938" w14:paraId="72202F63" w14:textId="77777777">
              <w:trPr>
                <w:trHeight w:val="259"/>
              </w:trPr>
              <w:tc>
                <w:tcPr>
                  <w:tcW w:w="1817" w:type="dxa"/>
                </w:tcPr>
                <w:p w:rsidRPr="00012938" w:rsidR="000A031B" w:rsidP="000A031B" w:rsidRDefault="000A031B" w14:paraId="12699F4D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498" w:type="dxa"/>
                </w:tcPr>
                <w:p w:rsidRPr="00012938" w:rsidR="000A031B" w:rsidP="000A031B" w:rsidRDefault="000A031B" w14:paraId="79111487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384" w:type="dxa"/>
                </w:tcPr>
                <w:p w:rsidRPr="00012938" w:rsidR="000A031B" w:rsidP="000A031B" w:rsidRDefault="000A031B" w14:paraId="1F4D6ACB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769" w:type="dxa"/>
                </w:tcPr>
                <w:p w:rsidRPr="00012938" w:rsidR="000A031B" w:rsidP="000A031B" w:rsidRDefault="000A031B" w14:paraId="7806A903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494" w:type="dxa"/>
                </w:tcPr>
                <w:p w:rsidRPr="00012938" w:rsidR="000A031B" w:rsidP="000A031B" w:rsidRDefault="000A031B" w14:paraId="328ECBEE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  <w:r w:rsidRPr="00012938">
                    <w:rPr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2B323C68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90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41443E8B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34670001" w14:textId="77777777">
              <w:trPr>
                <w:trHeight w:val="259"/>
              </w:trPr>
              <w:tc>
                <w:tcPr>
                  <w:tcW w:w="1817" w:type="dxa"/>
                </w:tcPr>
                <w:p w:rsidRPr="00012938" w:rsidR="000A031B" w:rsidP="000A031B" w:rsidRDefault="000A031B" w14:paraId="57C6E173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8" w:type="dxa"/>
                </w:tcPr>
                <w:p w:rsidRPr="00012938" w:rsidR="000A031B" w:rsidP="000A031B" w:rsidRDefault="000A031B" w14:paraId="03C3D59E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384" w:type="dxa"/>
                </w:tcPr>
                <w:p w:rsidRPr="00012938" w:rsidR="000A031B" w:rsidP="000A031B" w:rsidRDefault="000A031B" w14:paraId="0AE6C3E7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769" w:type="dxa"/>
                </w:tcPr>
                <w:p w:rsidRPr="00012938" w:rsidR="000A031B" w:rsidP="000A031B" w:rsidRDefault="000A031B" w14:paraId="51F61C8E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4" w:type="dxa"/>
                </w:tcPr>
                <w:p w:rsidRPr="00012938" w:rsidR="000A031B" w:rsidP="000A031B" w:rsidRDefault="000A031B" w14:paraId="69B250CB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78D27A72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90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3DB06D89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5B4B4EC6" w14:textId="77777777">
              <w:trPr>
                <w:trHeight w:val="259"/>
              </w:trPr>
              <w:tc>
                <w:tcPr>
                  <w:tcW w:w="1817" w:type="dxa"/>
                </w:tcPr>
                <w:p w:rsidRPr="00012938" w:rsidR="000A031B" w:rsidP="000A031B" w:rsidRDefault="000A031B" w14:paraId="6E77FB08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8" w:type="dxa"/>
                </w:tcPr>
                <w:p w:rsidRPr="00012938" w:rsidR="000A031B" w:rsidP="000A031B" w:rsidRDefault="000A031B" w14:paraId="0BE6457D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384" w:type="dxa"/>
                </w:tcPr>
                <w:p w:rsidRPr="00012938" w:rsidR="000A031B" w:rsidP="000A031B" w:rsidRDefault="000A031B" w14:paraId="1C048F53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769" w:type="dxa"/>
                </w:tcPr>
                <w:p w:rsidRPr="00012938" w:rsidR="000A031B" w:rsidP="000A031B" w:rsidRDefault="000A031B" w14:paraId="75FB1E7E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4" w:type="dxa"/>
                </w:tcPr>
                <w:p w:rsidRPr="00012938" w:rsidR="000A031B" w:rsidP="000A031B" w:rsidRDefault="000A031B" w14:paraId="3DCDC295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19AE9CE2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90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5AC539E8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50AD658D" w14:textId="77777777">
              <w:trPr>
                <w:trHeight w:val="259"/>
              </w:trPr>
              <w:tc>
                <w:tcPr>
                  <w:tcW w:w="1817" w:type="dxa"/>
                </w:tcPr>
                <w:p w:rsidRPr="00012938" w:rsidR="000A031B" w:rsidP="000A031B" w:rsidRDefault="000A031B" w14:paraId="7319E56F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8" w:type="dxa"/>
                </w:tcPr>
                <w:p w:rsidRPr="00012938" w:rsidR="000A031B" w:rsidP="000A031B" w:rsidRDefault="000A031B" w14:paraId="4383B58E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384" w:type="dxa"/>
                </w:tcPr>
                <w:p w:rsidRPr="00012938" w:rsidR="000A031B" w:rsidP="000A031B" w:rsidRDefault="000A031B" w14:paraId="2ED8E78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769" w:type="dxa"/>
                </w:tcPr>
                <w:p w:rsidRPr="00012938" w:rsidR="000A031B" w:rsidP="000A031B" w:rsidRDefault="000A031B" w14:paraId="5236B879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4" w:type="dxa"/>
                </w:tcPr>
                <w:p w:rsidRPr="00012938" w:rsidR="000A031B" w:rsidP="000A031B" w:rsidRDefault="000A031B" w14:paraId="184FEE06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4D6B1D84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90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215839C8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754480E0" w14:textId="77777777">
              <w:trPr>
                <w:trHeight w:val="259"/>
              </w:trPr>
              <w:tc>
                <w:tcPr>
                  <w:tcW w:w="1817" w:type="dxa"/>
                </w:tcPr>
                <w:p w:rsidRPr="00012938" w:rsidR="000A031B" w:rsidP="000A031B" w:rsidRDefault="000A031B" w14:paraId="271DBF65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8" w:type="dxa"/>
                </w:tcPr>
                <w:p w:rsidRPr="00012938" w:rsidR="000A031B" w:rsidP="000A031B" w:rsidRDefault="000A031B" w14:paraId="3B44521E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384" w:type="dxa"/>
                </w:tcPr>
                <w:p w:rsidRPr="00012938" w:rsidR="000A031B" w:rsidP="000A031B" w:rsidRDefault="000A031B" w14:paraId="470F2D3A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769" w:type="dxa"/>
                </w:tcPr>
                <w:p w:rsidRPr="00012938" w:rsidR="000A031B" w:rsidP="000A031B" w:rsidRDefault="000A031B" w14:paraId="2C46EC3A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4" w:type="dxa"/>
                </w:tcPr>
                <w:p w:rsidRPr="00012938" w:rsidR="000A031B" w:rsidP="000A031B" w:rsidRDefault="000A031B" w14:paraId="37E144F6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581F6DAD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909" w:type="dxa"/>
                  <w:tcBorders>
                    <w:right w:val="single" w:color="auto" w:sz="4" w:space="0"/>
                  </w:tcBorders>
                </w:tcPr>
                <w:p w:rsidRPr="00012938" w:rsidR="000A031B" w:rsidP="000A031B" w:rsidRDefault="000A031B" w14:paraId="48BF7DA8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  <w:tr w:rsidRPr="00012938" w:rsidR="000A031B" w:rsidTr="00012938" w14:paraId="6774CBEE" w14:textId="77777777">
              <w:trPr>
                <w:trHeight w:val="259"/>
              </w:trPr>
              <w:tc>
                <w:tcPr>
                  <w:tcW w:w="1817" w:type="dxa"/>
                  <w:tcBorders>
                    <w:bottom w:val="single" w:color="auto" w:sz="4" w:space="0"/>
                  </w:tcBorders>
                </w:tcPr>
                <w:p w:rsidRPr="00012938" w:rsidR="000A031B" w:rsidP="000A031B" w:rsidRDefault="000A031B" w14:paraId="60111253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8" w:type="dxa"/>
                  <w:tcBorders>
                    <w:bottom w:val="single" w:color="auto" w:sz="4" w:space="0"/>
                  </w:tcBorders>
                </w:tcPr>
                <w:p w:rsidRPr="00012938" w:rsidR="000A031B" w:rsidP="000A031B" w:rsidRDefault="000A031B" w14:paraId="09F8EB39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384" w:type="dxa"/>
                  <w:tcBorders>
                    <w:bottom w:val="single" w:color="auto" w:sz="4" w:space="0"/>
                  </w:tcBorders>
                </w:tcPr>
                <w:p w:rsidRPr="00012938" w:rsidR="000A031B" w:rsidP="000A031B" w:rsidRDefault="000A031B" w14:paraId="2D64A0DB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769" w:type="dxa"/>
                  <w:tcBorders>
                    <w:bottom w:val="single" w:color="auto" w:sz="4" w:space="0"/>
                  </w:tcBorders>
                </w:tcPr>
                <w:p w:rsidRPr="00012938" w:rsidR="000A031B" w:rsidP="000A031B" w:rsidRDefault="000A031B" w14:paraId="087BBF6A" w14:textId="77777777">
                  <w:pPr>
                    <w:jc w:val="both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494" w:type="dxa"/>
                  <w:tcBorders>
                    <w:bottom w:val="single" w:color="auto" w:sz="4" w:space="0"/>
                  </w:tcBorders>
                </w:tcPr>
                <w:p w:rsidRPr="00012938" w:rsidR="000A031B" w:rsidP="000A031B" w:rsidRDefault="000A031B" w14:paraId="0E6AEE6C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1229" w:type="dxa"/>
                  <w:tcBorders>
                    <w:bottom w:val="single" w:color="auto" w:sz="4" w:space="0"/>
                    <w:right w:val="single" w:color="auto" w:sz="4" w:space="0"/>
                  </w:tcBorders>
                </w:tcPr>
                <w:p w:rsidRPr="00012938" w:rsidR="000A031B" w:rsidP="000A031B" w:rsidRDefault="000A031B" w14:paraId="37495F74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  <w:tc>
                <w:tcPr>
                  <w:tcW w:w="909" w:type="dxa"/>
                  <w:tcBorders>
                    <w:bottom w:val="single" w:color="auto" w:sz="4" w:space="0"/>
                    <w:right w:val="single" w:color="auto" w:sz="4" w:space="0"/>
                  </w:tcBorders>
                </w:tcPr>
                <w:p w:rsidRPr="00012938" w:rsidR="000A031B" w:rsidP="000A031B" w:rsidRDefault="000A031B" w14:paraId="14DFC427" w14:textId="77777777">
                  <w:pPr>
                    <w:jc w:val="center"/>
                    <w:rPr>
                      <w:sz w:val="22"/>
                      <w:szCs w:val="22"/>
                      <w:lang w:val="tr-TR"/>
                    </w:rPr>
                  </w:pPr>
                </w:p>
              </w:tc>
            </w:tr>
          </w:tbl>
          <w:p w:rsidRPr="00012938" w:rsidR="000A031B" w:rsidP="000A031B" w:rsidRDefault="000A031B" w14:paraId="06C05968" w14:textId="77777777">
            <w:pPr>
              <w:rPr>
                <w:b/>
                <w:sz w:val="22"/>
                <w:szCs w:val="22"/>
                <w:lang w:val="tr-TR"/>
              </w:rPr>
            </w:pPr>
          </w:p>
          <w:p w:rsidRPr="00012938" w:rsidR="000A031B" w:rsidP="000A031B" w:rsidRDefault="000A031B" w14:paraId="1C32AC7F" w14:textId="77777777">
            <w:pPr>
              <w:ind w:firstLine="708"/>
              <w:rPr>
                <w:b/>
                <w:sz w:val="22"/>
                <w:szCs w:val="22"/>
                <w:lang w:val="tr-TR"/>
              </w:rPr>
            </w:pPr>
            <w:r w:rsidRPr="00012938">
              <w:rPr>
                <w:b/>
                <w:sz w:val="22"/>
                <w:szCs w:val="22"/>
                <w:lang w:val="tr-TR"/>
              </w:rPr>
              <w:t>Trabzon Üniversitesi ………………………………</w:t>
            </w:r>
            <w:proofErr w:type="gramStart"/>
            <w:r w:rsidRPr="00012938">
              <w:rPr>
                <w:b/>
                <w:sz w:val="22"/>
                <w:szCs w:val="22"/>
                <w:lang w:val="tr-TR"/>
              </w:rPr>
              <w:t>…….</w:t>
            </w:r>
            <w:proofErr w:type="gramEnd"/>
            <w:r w:rsidRPr="00012938">
              <w:rPr>
                <w:b/>
                <w:sz w:val="22"/>
                <w:szCs w:val="22"/>
                <w:lang w:val="tr-TR"/>
              </w:rPr>
              <w:t xml:space="preserve">Kulübü </w:t>
            </w:r>
            <w:proofErr w:type="gramStart"/>
            <w:r w:rsidRPr="00012938">
              <w:rPr>
                <w:b/>
                <w:sz w:val="22"/>
                <w:szCs w:val="22"/>
                <w:lang w:val="tr-TR"/>
              </w:rPr>
              <w:t>Akademik  Danışmanı</w:t>
            </w:r>
            <w:proofErr w:type="gramEnd"/>
            <w:r w:rsidRPr="00012938">
              <w:rPr>
                <w:b/>
                <w:sz w:val="22"/>
                <w:szCs w:val="22"/>
                <w:lang w:val="tr-TR"/>
              </w:rPr>
              <w:t>;</w:t>
            </w:r>
          </w:p>
          <w:p w:rsidRPr="00012938" w:rsidR="000A031B" w:rsidP="000A031B" w:rsidRDefault="000A031B" w14:paraId="0DEA1FEC" w14:textId="77777777">
            <w:pPr>
              <w:spacing w:before="120" w:after="120"/>
              <w:rPr>
                <w:b/>
                <w:sz w:val="22"/>
                <w:szCs w:val="22"/>
                <w:lang w:val="tr-TR"/>
              </w:rPr>
            </w:pPr>
            <w:r w:rsidRPr="00012938">
              <w:rPr>
                <w:b/>
                <w:sz w:val="22"/>
                <w:szCs w:val="22"/>
                <w:lang w:val="tr-TR"/>
              </w:rPr>
              <w:t>Adı ve Soyadı</w:t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  <w:r w:rsidRPr="00012938">
              <w:rPr>
                <w:b/>
                <w:sz w:val="22"/>
                <w:szCs w:val="22"/>
                <w:lang w:val="tr-TR"/>
              </w:rPr>
              <w:tab/>
              <w:t>:</w:t>
            </w:r>
          </w:p>
          <w:p w:rsidRPr="00012938" w:rsidR="000A031B" w:rsidP="000A031B" w:rsidRDefault="000A031B" w14:paraId="69D7696A" w14:textId="77777777">
            <w:pPr>
              <w:spacing w:before="120" w:after="120"/>
              <w:rPr>
                <w:b/>
                <w:sz w:val="22"/>
                <w:szCs w:val="22"/>
                <w:lang w:val="tr-TR"/>
              </w:rPr>
            </w:pPr>
            <w:r w:rsidRPr="00012938">
              <w:rPr>
                <w:b/>
                <w:sz w:val="22"/>
                <w:szCs w:val="22"/>
                <w:lang w:val="tr-TR"/>
              </w:rPr>
              <w:t>Fakülte ve Bölümü</w:t>
            </w:r>
            <w:r w:rsidRPr="00012938">
              <w:rPr>
                <w:b/>
                <w:sz w:val="22"/>
                <w:szCs w:val="22"/>
                <w:lang w:val="tr-TR"/>
              </w:rPr>
              <w:tab/>
              <w:t>:</w:t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</w:p>
          <w:p w:rsidRPr="00012938" w:rsidR="000A031B" w:rsidP="000A031B" w:rsidRDefault="000A031B" w14:paraId="07F3E8B2" w14:textId="77777777">
            <w:pPr>
              <w:spacing w:before="120" w:after="120"/>
              <w:rPr>
                <w:b/>
                <w:sz w:val="22"/>
                <w:szCs w:val="22"/>
                <w:lang w:val="tr-TR"/>
              </w:rPr>
            </w:pPr>
            <w:r w:rsidRPr="00012938">
              <w:rPr>
                <w:b/>
                <w:sz w:val="22"/>
                <w:szCs w:val="22"/>
                <w:lang w:val="tr-TR"/>
              </w:rPr>
              <w:t>Tarih</w:t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  <w:r w:rsidRPr="00012938">
              <w:rPr>
                <w:b/>
                <w:sz w:val="22"/>
                <w:szCs w:val="22"/>
                <w:lang w:val="tr-TR"/>
              </w:rPr>
              <w:tab/>
              <w:t>:</w:t>
            </w:r>
          </w:p>
          <w:p w:rsidRPr="000A031B" w:rsidR="00C90B6E" w:rsidP="000A031B" w:rsidRDefault="000A031B" w14:paraId="33329855" w14:textId="77777777">
            <w:pPr>
              <w:spacing w:before="120" w:after="120"/>
              <w:rPr>
                <w:b/>
                <w:lang w:val="tr-TR"/>
              </w:rPr>
            </w:pPr>
            <w:r w:rsidRPr="00012938">
              <w:rPr>
                <w:b/>
                <w:sz w:val="22"/>
                <w:szCs w:val="22"/>
                <w:lang w:val="tr-TR"/>
              </w:rPr>
              <w:t>İmzası</w:t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  <w:r w:rsidRPr="00012938">
              <w:rPr>
                <w:b/>
                <w:sz w:val="22"/>
                <w:szCs w:val="22"/>
                <w:lang w:val="tr-TR"/>
              </w:rPr>
              <w:tab/>
            </w:r>
            <w:r w:rsidRPr="00012938">
              <w:rPr>
                <w:b/>
                <w:sz w:val="22"/>
                <w:szCs w:val="22"/>
                <w:lang w:val="tr-TR"/>
              </w:rPr>
              <w:tab/>
              <w:t>:</w:t>
            </w:r>
          </w:p>
        </w:tc>
      </w:tr>
    </w:tbl>
    <w:p w:rsidRPr="00406DF3" w:rsidR="00406DF3" w:rsidP="00406DF3" w:rsidRDefault="00406DF3" w14:paraId="407D759F" w14:textId="77777777"/>
    <w:sectPr w:rsidRPr="00406DF3" w:rsidR="00406DF3" w:rsidSect="00A61006">
      <w:footerReference r:id="R2e2e069b19814e13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F3F9" w14:textId="77777777" w:rsidR="008B5CEE" w:rsidRDefault="008B5CEE" w:rsidP="00BD3F84">
      <w:r>
        <w:separator/>
      </w:r>
    </w:p>
  </w:endnote>
  <w:endnote w:type="continuationSeparator" w:id="0">
    <w:p w14:paraId="1DE35B49" w14:textId="77777777" w:rsidR="008B5CEE" w:rsidRDefault="008B5CEE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2801D60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6E88A49A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F732996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289CA" w14:textId="77777777" w:rsidR="008B5CEE" w:rsidRDefault="008B5CEE" w:rsidP="00BD3F84">
      <w:r>
        <w:separator/>
      </w:r>
    </w:p>
  </w:footnote>
  <w:footnote w:type="continuationSeparator" w:id="0">
    <w:p w14:paraId="667CCBF7" w14:textId="77777777" w:rsidR="008B5CEE" w:rsidRDefault="008B5CEE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082707C0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433D6B78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12C64168" w14:textId="77777777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5AC7F05F" w14:textId="77777777">
          <w:pPr>
            <w:jc w:val="center"/>
            <w:rPr>
              <w:rFonts w:ascii="Calibri" w:hAnsi="Calibri" w:eastAsia="Times New Roman"/>
              <w:b/>
              <w:bCs/>
              <w:lang w:eastAsia="tr-TR"/>
            </w:rPr>
          </w:pPr>
          <w:r w:rsidRPr="00CB1060">
            <w:rPr>
              <w:rFonts w:ascii="Calibri" w:hAnsi="Calibri" w:eastAsia="Times New Roman"/>
              <w:b/>
              <w:bCs/>
              <w:lang w:eastAsia="tr-TR"/>
            </w:rPr>
            <w:t xml:space="preserve">T.C. </w:t>
          </w:r>
        </w:p>
        <w:p w:rsidRPr="00CB1060" w:rsidR="004A22C2" w:rsidP="004A22C2" w:rsidRDefault="004A22C2" w14:paraId="435D5231" w14:textId="77777777">
          <w:pPr>
            <w:jc w:val="center"/>
            <w:rPr>
              <w:rFonts w:ascii="Calibri" w:hAnsi="Calibri" w:eastAsia="Times New Roman"/>
              <w:b/>
              <w:bCs/>
              <w:lang w:eastAsia="tr-TR"/>
            </w:rPr>
          </w:pPr>
          <w:r w:rsidRPr="00CB1060">
            <w:rPr>
              <w:rFonts w:ascii="Calibri" w:hAnsi="Calibri" w:eastAsia="Times New Roman"/>
              <w:b/>
              <w:bCs/>
              <w:lang w:eastAsia="tr-TR"/>
            </w:rPr>
            <w:t>TRABZON ÜNİVERSİTESİ</w:t>
          </w:r>
        </w:p>
        <w:p w:rsidRPr="00CB1060" w:rsidR="004A22C2" w:rsidP="004A22C2" w:rsidRDefault="00DD5402" w14:paraId="6E26E7EE" w14:textId="77777777">
          <w:pPr>
            <w:jc w:val="center"/>
            <w:rPr>
              <w:rFonts w:ascii="Calibri" w:hAnsi="Calibri" w:eastAsia="Times New Roman"/>
              <w:b/>
              <w:bCs/>
              <w:lang w:eastAsia="tr-TR"/>
            </w:rPr>
          </w:pPr>
          <w:r w:rsidRPr="009C41B0">
            <w:rPr>
              <w:rFonts w:ascii="Calibri" w:hAnsi="Calibri" w:eastAsia="Times New Roman"/>
              <w:b/>
              <w:bCs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659C9643" w14:textId="77777777">
          <w:pPr>
            <w:rPr>
              <w:rFonts w:eastAsia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1A9A4A03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2650C059" w14:textId="77777777">
          <w:pPr>
            <w:ind w:left="214" w:hanging="214"/>
            <w:rPr>
              <w:rFonts w:ascii="Calibri" w:hAnsi="Calibri" w:eastAsia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02EFE370" w14:textId="77777777">
          <w:pPr>
            <w:jc w:val="center"/>
            <w:rPr>
              <w:rFonts w:ascii="Calibri" w:hAnsi="Calibri" w:eastAsia="Times New Roman"/>
              <w:b/>
              <w:bCs/>
              <w:lang w:eastAsia="tr-TR"/>
            </w:rPr>
          </w:pPr>
          <w:r w:rsidRPr="009C41B0">
            <w:rPr>
              <w:rFonts w:ascii="Calibri" w:hAnsi="Calibri" w:eastAsia="Times New Roman"/>
              <w:b/>
              <w:bCs/>
              <w:lang w:eastAsia="tr-TR"/>
            </w:rPr>
            <w:t>ÖĞRENCİ KULÜPLERİ YÖNETİM VE DENETİM KURULU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7F4EFA4" w14:textId="77777777">
          <w:pPr>
            <w:rPr>
              <w:rFonts w:eastAsia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>Doküman</w:t>
          </w:r>
          <w:proofErr w:type="spellEnd"/>
          <w:r w:rsidRPr="00797F78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 xml:space="preserve"> No: </w:t>
          </w:r>
          <w:r w:rsidRPr="009C41B0" w:rsidR="00DD540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>KYS-FR/DB‐SKS/23</w:t>
          </w:r>
        </w:p>
      </w:tc>
    </w:tr>
    <w:tr w:rsidRPr="00C311D6" w:rsidR="004A22C2" w:rsidTr="002675ED" w14:paraId="77FDD088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C1620FE" w14:textId="77777777">
          <w:pPr>
            <w:rPr>
              <w:rFonts w:ascii="Calibri" w:hAnsi="Calibri" w:eastAsia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7FC8A2F" w14:textId="77777777">
          <w:pPr>
            <w:jc w:val="center"/>
            <w:rPr>
              <w:rFonts w:ascii="Calibri" w:hAnsi="Calibri" w:eastAsia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5E4E2C13" w14:textId="77777777">
          <w:pPr>
            <w:rPr>
              <w:rFonts w:eastAsia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 xml:space="preserve">İlk </w:t>
          </w:r>
          <w:proofErr w:type="spellStart"/>
          <w:r w:rsidRPr="00797F78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>Yayın</w:t>
          </w:r>
          <w:proofErr w:type="spellEnd"/>
          <w:r w:rsidRPr="00797F78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 xml:space="preserve"> Tarihi: </w:t>
          </w:r>
          <w:r w:rsidRPr="009C41B0" w:rsidR="00DD540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4A203F1F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5F35E65E" w14:textId="77777777">
          <w:pPr>
            <w:rPr>
              <w:rFonts w:ascii="Calibri" w:hAnsi="Calibri" w:eastAsia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1D392D2" w14:textId="77777777">
          <w:pPr>
            <w:jc w:val="center"/>
            <w:rPr>
              <w:rFonts w:ascii="Calibri" w:hAnsi="Calibri" w:eastAsia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CB440A2" w14:textId="77777777">
          <w:pPr>
            <w:rPr>
              <w:rFonts w:eastAsia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18D190E5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522271E9" w14:textId="77777777">
          <w:pPr>
            <w:rPr>
              <w:rFonts w:ascii="Calibri" w:hAnsi="Calibri" w:eastAsia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E78D5D5" w14:textId="77777777">
          <w:pPr>
            <w:jc w:val="center"/>
            <w:rPr>
              <w:rFonts w:ascii="Calibri" w:hAnsi="Calibri" w:eastAsia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4CB00C38" w14:textId="77777777">
          <w:pPr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eastAsia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eastAsia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eastAsia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3AB05EC8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923844F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491869">
    <w:abstractNumId w:val="3"/>
  </w:num>
  <w:num w:numId="2" w16cid:durableId="882718447">
    <w:abstractNumId w:val="1"/>
  </w:num>
  <w:num w:numId="3" w16cid:durableId="336883779">
    <w:abstractNumId w:val="2"/>
  </w:num>
  <w:num w:numId="4" w16cid:durableId="1223567795">
    <w:abstractNumId w:val="4"/>
  </w:num>
  <w:num w:numId="5" w16cid:durableId="66192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F3"/>
    <w:rsid w:val="00012938"/>
    <w:rsid w:val="00021074"/>
    <w:rsid w:val="00043054"/>
    <w:rsid w:val="000A031B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C44CC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06DF3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65F2A"/>
    <w:rsid w:val="005C169B"/>
    <w:rsid w:val="005C3F34"/>
    <w:rsid w:val="006050B6"/>
    <w:rsid w:val="00651E55"/>
    <w:rsid w:val="006B1381"/>
    <w:rsid w:val="006D4538"/>
    <w:rsid w:val="006F3B86"/>
    <w:rsid w:val="006F49A1"/>
    <w:rsid w:val="007401AE"/>
    <w:rsid w:val="007830B0"/>
    <w:rsid w:val="00792F4E"/>
    <w:rsid w:val="007D37B3"/>
    <w:rsid w:val="00852200"/>
    <w:rsid w:val="008B5CEE"/>
    <w:rsid w:val="008D0922"/>
    <w:rsid w:val="009316E8"/>
    <w:rsid w:val="00933767"/>
    <w:rsid w:val="0095303E"/>
    <w:rsid w:val="00957900"/>
    <w:rsid w:val="009C10F5"/>
    <w:rsid w:val="009D20DA"/>
    <w:rsid w:val="009E62A2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BF04E6"/>
    <w:rsid w:val="00C05DE0"/>
    <w:rsid w:val="00C87347"/>
    <w:rsid w:val="00C90B6E"/>
    <w:rsid w:val="00CB1060"/>
    <w:rsid w:val="00CB2C4B"/>
    <w:rsid w:val="00CD3807"/>
    <w:rsid w:val="00CE570F"/>
    <w:rsid w:val="00D13975"/>
    <w:rsid w:val="00DD5402"/>
    <w:rsid w:val="00E02603"/>
    <w:rsid w:val="00E517CF"/>
    <w:rsid w:val="00E57B14"/>
    <w:rsid w:val="00E66350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F46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3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r-TR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2e2e069b19814e13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YÖNETİM VE DENETİM KURULU FORMU 2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2</cp:revision>
  <dcterms:created xsi:type="dcterms:W3CDTF">2026-07-13T10:54:00Z</dcterms:created>
  <dcterms:modified xsi:type="dcterms:W3CDTF">2026-07-13T10:56:00Z</dcterms:modified>
</cp:coreProperties>
</file>