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307"/>
      </w:tblGrid>
      <w:tr w:rsidR="00C90B6E" w:rsidTr="00F87456" w14:paraId="0625D737" w14:textId="77777777">
        <w:trPr>
          <w:trHeight w:val="10376"/>
        </w:trPr>
        <w:tc>
          <w:tcPr>
            <w:tcW w:w="10223" w:type="dxa"/>
          </w:tcPr>
          <w:p w:rsidR="006B4A28" w:rsidP="00FE2AA3" w:rsidRDefault="006B4A28" w14:paraId="5C01020F" w14:textId="77777777">
            <w:pPr>
              <w:rPr>
                <w:bCs/>
              </w:rPr>
            </w:pPr>
            <w:r w:rsidRPr="00A9390B"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editId="666430BE" wp14:anchorId="408E5F16">
                  <wp:simplePos x="0" y="0"/>
                  <wp:positionH relativeFrom="column">
                    <wp:posOffset>2618105</wp:posOffset>
                  </wp:positionH>
                  <wp:positionV relativeFrom="paragraph">
                    <wp:posOffset>33020</wp:posOffset>
                  </wp:positionV>
                  <wp:extent cx="914400" cy="954156"/>
                  <wp:effectExtent l="0" t="0" r="0" b="0"/>
                  <wp:wrapSquare wrapText="bothSides"/>
                  <wp:docPr id="2" name="Resim 28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4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</w:p>
          <w:p w:rsidR="006B4A28" w:rsidP="00FE2AA3" w:rsidRDefault="006B4A28" w14:paraId="2DB8CF78" w14:textId="77777777">
            <w:pPr>
              <w:rPr>
                <w:bCs/>
              </w:rPr>
            </w:pPr>
          </w:p>
          <w:p w:rsidR="006B4A28" w:rsidP="00FE2AA3" w:rsidRDefault="006B4A28" w14:paraId="25FBF627" w14:textId="77777777">
            <w:pPr>
              <w:rPr>
                <w:bCs/>
              </w:rPr>
            </w:pPr>
          </w:p>
          <w:p w:rsidR="006B4A28" w:rsidP="00FE2AA3" w:rsidRDefault="006B4A28" w14:paraId="4E1EFB8D" w14:textId="77777777">
            <w:pPr>
              <w:rPr>
                <w:bCs/>
              </w:rPr>
            </w:pPr>
          </w:p>
          <w:p w:rsidR="006B4A28" w:rsidP="00FE2AA3" w:rsidRDefault="006B4A28" w14:paraId="15A531B5" w14:textId="77777777">
            <w:pPr>
              <w:rPr>
                <w:bCs/>
              </w:rPr>
            </w:pPr>
          </w:p>
          <w:p w:rsidRPr="0011135F" w:rsidR="006B4A28" w:rsidP="006B4A28" w:rsidRDefault="006B4A28" w14:paraId="7D70AC4A" w14:textId="77777777">
            <w:pPr>
              <w:pStyle w:val="GvdeMetni"/>
              <w:spacing w:before="102"/>
              <w:ind w:right="2424"/>
              <w:rPr>
                <w:b/>
              </w:rPr>
            </w:pPr>
            <w:r>
              <w:t xml:space="preserve">                                                                                   </w:t>
            </w:r>
            <w:proofErr w:type="gramStart"/>
            <w:r w:rsidRPr="0011135F">
              <w:rPr>
                <w:b/>
              </w:rPr>
              <w:t>TRABZON  ÜNİVERSİTESİ</w:t>
            </w:r>
            <w:proofErr w:type="gramEnd"/>
            <w:r w:rsidRPr="0011135F">
              <w:rPr>
                <w:b/>
              </w:rPr>
              <w:t xml:space="preserve"> </w:t>
            </w:r>
          </w:p>
          <w:p w:rsidRPr="0011135F" w:rsidR="006B4A28" w:rsidP="006B4A28" w:rsidRDefault="006B4A28" w14:paraId="668E9448" w14:textId="77777777">
            <w:pPr>
              <w:pStyle w:val="GvdeMetni"/>
              <w:spacing w:before="102"/>
              <w:ind w:left="2775" w:right="2424" w:hanging="24"/>
              <w:rPr>
                <w:b/>
              </w:rPr>
            </w:pPr>
            <w:r w:rsidRPr="0011135F">
              <w:rPr>
                <w:b/>
              </w:rPr>
              <w:t xml:space="preserve"> SAĞLIK KÜLTÜR VE SPOR DAİRE BAŞKANLIĞI</w:t>
            </w:r>
          </w:p>
          <w:p w:rsidRPr="00FD6FFC" w:rsidR="006B4A28" w:rsidP="001C1A5E" w:rsidRDefault="001C1A5E" w14:paraId="06DB82AC" w14:textId="77777777">
            <w:pPr>
              <w:pStyle w:val="GvdeMetni"/>
              <w:spacing w:before="190" w:after="3"/>
              <w:ind w:left="2669" w:right="2467"/>
              <w:jc w:val="center"/>
              <w:rPr>
                <w:b/>
              </w:rPr>
            </w:pPr>
            <w:r>
              <w:t>GİDEN</w:t>
            </w:r>
            <w:r w:rsidRPr="007F0D54">
              <w:t xml:space="preserve"> EVRAK KAYIT DEFTERİ</w:t>
            </w:r>
          </w:p>
          <w:tbl>
            <w:tblPr>
              <w:tblStyle w:val="TableNormal"/>
              <w:tblW w:w="10081" w:type="dxa"/>
              <w:jc w:val="center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0"/>
              <w:gridCol w:w="1229"/>
              <w:gridCol w:w="959"/>
              <w:gridCol w:w="654"/>
              <w:gridCol w:w="817"/>
              <w:gridCol w:w="888"/>
              <w:gridCol w:w="3157"/>
              <w:gridCol w:w="894"/>
              <w:gridCol w:w="592"/>
              <w:gridCol w:w="571"/>
            </w:tblGrid>
            <w:tr w:rsidRPr="00FD6FFC" w:rsidR="006B4A28" w:rsidTr="006B4A28" w14:paraId="50422001" w14:textId="77777777">
              <w:trPr>
                <w:trHeight w:val="370"/>
                <w:jc w:val="center"/>
              </w:trPr>
              <w:tc>
                <w:tcPr>
                  <w:tcW w:w="320" w:type="dxa"/>
                  <w:vMerge w:val="restart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btLr"/>
                </w:tcPr>
                <w:p w:rsidRPr="00FD6FFC" w:rsidR="006B4A28" w:rsidP="006B4A28" w:rsidRDefault="006B4A28" w14:paraId="2E30C545" w14:textId="77777777">
                  <w:pPr>
                    <w:pStyle w:val="TableParagraph"/>
                    <w:spacing w:before="67"/>
                    <w:ind w:left="113"/>
                    <w:jc w:val="center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SIRA NO.</w:t>
                  </w:r>
                </w:p>
              </w:tc>
              <w:tc>
                <w:tcPr>
                  <w:tcW w:w="1229" w:type="dxa"/>
                  <w:vMerge w:val="restart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6B4A28" w:rsidP="006B4A28" w:rsidRDefault="006B4A28" w14:paraId="200CB82B" w14:textId="77777777">
                  <w:pPr>
                    <w:pStyle w:val="TableParagraph"/>
                    <w:spacing w:before="1" w:line="259" w:lineRule="auto"/>
                    <w:ind w:left="145" w:right="140" w:firstLine="16"/>
                    <w:jc w:val="center"/>
                    <w:rPr>
                      <w:sz w:val="20"/>
                    </w:rPr>
                  </w:pPr>
                </w:p>
                <w:p w:rsidR="006B4A28" w:rsidP="006B4A28" w:rsidRDefault="006B4A28" w14:paraId="230203C4" w14:textId="77777777">
                  <w:pPr>
                    <w:pStyle w:val="TableParagraph"/>
                    <w:spacing w:before="1" w:line="259" w:lineRule="auto"/>
                    <w:ind w:left="145" w:right="140" w:firstLine="16"/>
                    <w:jc w:val="center"/>
                    <w:rPr>
                      <w:sz w:val="20"/>
                    </w:rPr>
                  </w:pPr>
                </w:p>
                <w:p w:rsidRPr="006B4A28" w:rsidR="006B4A28" w:rsidP="006B4A28" w:rsidRDefault="006B4A28" w14:paraId="1F574E3F" w14:textId="77777777">
                  <w:pPr>
                    <w:pStyle w:val="TableParagraph"/>
                    <w:spacing w:before="1" w:line="259" w:lineRule="auto"/>
                    <w:ind w:left="145" w:right="140" w:firstLine="16"/>
                    <w:jc w:val="center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EVRAKIN NERE</w:t>
                  </w:r>
                  <w:r w:rsidR="001C1A5E">
                    <w:rPr>
                      <w:sz w:val="20"/>
                    </w:rPr>
                    <w:t>YE GİTTİĞİ</w:t>
                  </w:r>
                </w:p>
              </w:tc>
              <w:tc>
                <w:tcPr>
                  <w:tcW w:w="3318" w:type="dxa"/>
                  <w:gridSpan w:val="4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3618AC5" w14:textId="77777777">
                  <w:pPr>
                    <w:pStyle w:val="TableParagraph"/>
                    <w:spacing w:before="125"/>
                    <w:ind w:left="1204" w:right="1204"/>
                    <w:jc w:val="center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EVRAKIN</w:t>
                  </w:r>
                </w:p>
              </w:tc>
              <w:tc>
                <w:tcPr>
                  <w:tcW w:w="3157" w:type="dxa"/>
                  <w:vMerge w:val="restart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0159724" w14:textId="77777777">
                  <w:pPr>
                    <w:pStyle w:val="TableParagraph"/>
                  </w:pPr>
                </w:p>
                <w:p w:rsidRPr="00FD6FFC" w:rsidR="006B4A28" w:rsidP="006B4A28" w:rsidRDefault="006B4A28" w14:paraId="5753DF06" w14:textId="77777777">
                  <w:pPr>
                    <w:pStyle w:val="TableParagraph"/>
                  </w:pPr>
                </w:p>
                <w:p w:rsidRPr="00FD6FFC" w:rsidR="006B4A28" w:rsidP="006B4A28" w:rsidRDefault="006B4A28" w14:paraId="479FC3B2" w14:textId="77777777">
                  <w:pPr>
                    <w:pStyle w:val="TableParagraph"/>
                    <w:spacing w:before="4"/>
                    <w:rPr>
                      <w:sz w:val="32"/>
                    </w:rPr>
                  </w:pPr>
                </w:p>
                <w:p w:rsidRPr="00FD6FFC" w:rsidR="006B4A28" w:rsidP="006B4A28" w:rsidRDefault="006B4A28" w14:paraId="572354F6" w14:textId="77777777">
                  <w:pPr>
                    <w:pStyle w:val="TableParagraph"/>
                    <w:ind w:left="1284" w:right="1285"/>
                    <w:jc w:val="center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ÖZETİ</w:t>
                  </w:r>
                </w:p>
              </w:tc>
              <w:tc>
                <w:tcPr>
                  <w:tcW w:w="1486" w:type="dxa"/>
                  <w:gridSpan w:val="2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17F3E48" w14:textId="77777777">
                  <w:pPr>
                    <w:pStyle w:val="TableParagraph"/>
                    <w:spacing w:line="256" w:lineRule="auto"/>
                    <w:ind w:left="318" w:right="295" w:firstLine="7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 xml:space="preserve">VERİLEN </w:t>
                  </w:r>
                  <w:r>
                    <w:rPr>
                      <w:w w:val="95"/>
                      <w:sz w:val="20"/>
                    </w:rPr>
                    <w:t>CEVABIN</w:t>
                  </w:r>
                </w:p>
              </w:tc>
              <w:tc>
                <w:tcPr>
                  <w:tcW w:w="571" w:type="dxa"/>
                  <w:vMerge w:val="restart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btLr"/>
                </w:tcPr>
                <w:p w:rsidRPr="00FD6FFC" w:rsidR="006B4A28" w:rsidP="006B4A28" w:rsidRDefault="006B4A28" w14:paraId="09850CA1" w14:textId="77777777">
                  <w:pPr>
                    <w:pStyle w:val="TableParagraph"/>
                    <w:spacing w:before="49" w:line="250" w:lineRule="atLeast"/>
                    <w:ind w:left="113" w:right="361"/>
                    <w:jc w:val="right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G</w:t>
                  </w:r>
                  <w:r w:rsidR="001C1A5E">
                    <w:rPr>
                      <w:sz w:val="20"/>
                    </w:rPr>
                    <w:t>İDEN</w:t>
                  </w:r>
                  <w:r w:rsidRPr="00FD6FFC">
                    <w:rPr>
                      <w:sz w:val="20"/>
                    </w:rPr>
                    <w:t xml:space="preserve"> KAYIT DEFTER NO.</w:t>
                  </w:r>
                </w:p>
              </w:tc>
            </w:tr>
            <w:tr w:rsidRPr="00FD6FFC" w:rsidR="006B4A28" w:rsidTr="006B4A28" w14:paraId="3DE8B4F2" w14:textId="77777777">
              <w:trPr>
                <w:trHeight w:val="1435"/>
                <w:jc w:val="center"/>
              </w:trPr>
              <w:tc>
                <w:tcPr>
                  <w:tcW w:w="320" w:type="dxa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btLr"/>
                </w:tcPr>
                <w:p w:rsidRPr="00FD6FFC" w:rsidR="006B4A28" w:rsidP="006B4A28" w:rsidRDefault="006B4A28" w14:paraId="13D2AF74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229" w:type="dxa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4A1B249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A415664" w14:textId="77777777">
                  <w:pPr>
                    <w:pStyle w:val="TableParagraph"/>
                    <w:spacing w:before="4"/>
                    <w:rPr>
                      <w:sz w:val="25"/>
                    </w:rPr>
                  </w:pPr>
                </w:p>
                <w:p w:rsidR="006B4A28" w:rsidP="006B4A28" w:rsidRDefault="006B4A28" w14:paraId="579BF2D3" w14:textId="77777777">
                  <w:pPr>
                    <w:pStyle w:val="TableParagraph"/>
                    <w:ind w:left="126"/>
                    <w:rPr>
                      <w:sz w:val="20"/>
                    </w:rPr>
                  </w:pPr>
                </w:p>
                <w:p w:rsidRPr="00FD6FFC" w:rsidR="006B4A28" w:rsidP="006B4A28" w:rsidRDefault="006B4A28" w14:paraId="14BF60D9" w14:textId="77777777">
                  <w:pPr>
                    <w:pStyle w:val="TableParagraph"/>
                    <w:ind w:left="126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TARİHİ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CF3104B" w14:textId="77777777">
                  <w:pPr>
                    <w:pStyle w:val="TableParagraph"/>
                  </w:pPr>
                </w:p>
                <w:p w:rsidR="006B4A28" w:rsidP="006B4A28" w:rsidRDefault="006B4A28" w14:paraId="63C4CE35" w14:textId="77777777">
                  <w:pPr>
                    <w:pStyle w:val="TableParagraph"/>
                    <w:ind w:left="176"/>
                    <w:rPr>
                      <w:sz w:val="20"/>
                    </w:rPr>
                  </w:pPr>
                </w:p>
                <w:p w:rsidRPr="00FD6FFC" w:rsidR="006B4A28" w:rsidP="006B4A28" w:rsidRDefault="006B4A28" w14:paraId="1027B39A" w14:textId="77777777">
                  <w:pPr>
                    <w:pStyle w:val="TableParagraph"/>
                    <w:ind w:left="176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NO.</w:t>
                  </w: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E21E772" w14:textId="77777777">
                  <w:pPr>
                    <w:pStyle w:val="TableParagraph"/>
                  </w:pPr>
                </w:p>
                <w:p w:rsidR="006B4A28" w:rsidP="006B4A28" w:rsidRDefault="006B4A28" w14:paraId="55B8EBB6" w14:textId="77777777">
                  <w:pPr>
                    <w:pStyle w:val="TableParagraph"/>
                    <w:ind w:left="145"/>
                    <w:rPr>
                      <w:sz w:val="20"/>
                    </w:rPr>
                  </w:pPr>
                </w:p>
                <w:p w:rsidRPr="00FD6FFC" w:rsidR="006B4A28" w:rsidP="006B4A28" w:rsidRDefault="006B4A28" w14:paraId="32378327" w14:textId="77777777">
                  <w:pPr>
                    <w:pStyle w:val="TableParagraph"/>
                    <w:ind w:left="145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CİNSİ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6AF4770" w14:textId="77777777">
                  <w:pPr>
                    <w:pStyle w:val="TableParagraph"/>
                    <w:rPr>
                      <w:sz w:val="20"/>
                    </w:rPr>
                  </w:pPr>
                </w:p>
                <w:p w:rsidR="006B4A28" w:rsidP="006B4A28" w:rsidRDefault="006B4A28" w14:paraId="5D54461D" w14:textId="77777777">
                  <w:pPr>
                    <w:pStyle w:val="TableParagraph"/>
                    <w:ind w:left="68"/>
                    <w:rPr>
                      <w:sz w:val="18"/>
                    </w:rPr>
                  </w:pPr>
                </w:p>
                <w:p w:rsidRPr="00FD6FFC" w:rsidR="006B4A28" w:rsidP="006B4A28" w:rsidRDefault="006B4A28" w14:paraId="0512A9BE" w14:textId="77777777">
                  <w:pPr>
                    <w:pStyle w:val="TableParagraph"/>
                    <w:ind w:left="68"/>
                    <w:rPr>
                      <w:sz w:val="18"/>
                    </w:rPr>
                  </w:pPr>
                  <w:r w:rsidRPr="00FD6FFC">
                    <w:rPr>
                      <w:sz w:val="18"/>
                    </w:rPr>
                    <w:t>İLİŞİĞİ</w:t>
                  </w:r>
                </w:p>
              </w:tc>
              <w:tc>
                <w:tcPr>
                  <w:tcW w:w="3157" w:type="dxa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806A462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1DD0C94" w14:textId="77777777">
                  <w:pPr>
                    <w:pStyle w:val="TableParagraph"/>
                    <w:spacing w:before="4"/>
                    <w:rPr>
                      <w:sz w:val="25"/>
                    </w:rPr>
                  </w:pPr>
                </w:p>
                <w:p w:rsidRPr="00FD6FFC" w:rsidR="006B4A28" w:rsidP="006B4A28" w:rsidRDefault="006B4A28" w14:paraId="483886D2" w14:textId="77777777">
                  <w:pPr>
                    <w:pStyle w:val="TableParagraph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TARİHİ</w:t>
                  </w: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B990646" w14:textId="77777777">
                  <w:pPr>
                    <w:pStyle w:val="TableParagraph"/>
                  </w:pPr>
                </w:p>
                <w:p w:rsidRPr="00FD6FFC" w:rsidR="006B4A28" w:rsidP="006B4A28" w:rsidRDefault="006B4A28" w14:paraId="7892790D" w14:textId="77777777">
                  <w:pPr>
                    <w:pStyle w:val="TableParagraph"/>
                    <w:ind w:left="107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NO.</w:t>
                  </w:r>
                </w:p>
              </w:tc>
              <w:tc>
                <w:tcPr>
                  <w:tcW w:w="571" w:type="dxa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btLr"/>
                </w:tcPr>
                <w:p w:rsidRPr="00FD6FFC" w:rsidR="006B4A28" w:rsidP="006B4A28" w:rsidRDefault="006B4A28" w14:paraId="263AEED2" w14:textId="77777777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Pr="00FD6FFC" w:rsidR="006B4A28" w:rsidTr="006B4A28" w14:paraId="1BDE91A5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3728CC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C8F27C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AF5B85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FAD9A2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2008F8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A8E3BE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D9DDAC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BDFACE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EFA2B1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E53B1F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58F7221F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4861CD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80C486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A42866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52A5E2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56BD8D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56B5B1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29191A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58CFAC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C7E431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2E1BC0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6B86C5D4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BE4E77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791734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2009F4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CEBF00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26489C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606381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7A3797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576B3C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5DB96F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43B21A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77764828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C603EC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354BCA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4D5DEC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BD16F0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C9C9F5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F99403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542657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F3C338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391374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5018C7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38BA071C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FBB16B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762A7B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EC91DC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4873BC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30CD96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EFDCA7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94C327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B38917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43054D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D33D68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2FEA373E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3AF7FA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EC0481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19B475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D0CC76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E4A520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439776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BA7D38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06C071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B57E32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5B2300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5E5C5D5B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7561B2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D5D0BB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596AC0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051F51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33337F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EF6A75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77EAE1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1E8868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07D1C3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AB1497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6509C028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8764C6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D5E6EF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AD438F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A998AB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F6C1AA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1472FA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2FC730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9D5F7C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08FB9D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4D9DD3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2729F860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21DAB8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74B251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8DA367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668A15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7034BB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47CB10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E9F411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E8FEA8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2248C6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F2B9CC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5C4222D2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02A474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0FE394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3E9212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1A8C6E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2E2822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6A6DE0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AA10C5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F64006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A6F9D1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6E9A3E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024B6F70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03EB1D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038B5D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AA47FA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3C0EF6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BACE07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22C08D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E5C61F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926571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EE7961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57706C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16930069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2FED42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51EE74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D9B048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F098D4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C7EB02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33847D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129F3F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1819FF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4E311B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62B4F6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15B6567D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08380A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FEA7B1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18078E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8AABFB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98A614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CC262F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85B81D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990BBF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088E39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E906D1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09DAD15E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F20BD4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60AD5D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8B9782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E43907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10906D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257F3A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32BBC3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FE1573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2DA9CE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7C273A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</w:tbl>
          <w:p w:rsidRPr="00E57B14" w:rsidR="00C90B6E" w:rsidP="00FE2AA3" w:rsidRDefault="00C90B6E" w14:paraId="0DC97F50" w14:textId="77777777">
            <w:pPr>
              <w:rPr>
                <w:bCs/>
              </w:rPr>
            </w:pPr>
          </w:p>
        </w:tc>
      </w:tr>
    </w:tbl>
    <w:p w:rsidR="00F87456" w:rsidP="00F87456" w:rsidRDefault="00F87456" w14:paraId="1C838EB1" w14:textId="77777777"/>
    <w:sectPr w:rsidR="00F87456" w:rsidSect="00A61006">
      <w:footerReference r:id="R9cd6807c3c2b4692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3E76A" w14:textId="77777777" w:rsidR="00DF1A11" w:rsidRDefault="00DF1A11" w:rsidP="00BD3F84">
      <w:pPr>
        <w:spacing w:after="0" w:line="240" w:lineRule="auto"/>
      </w:pPr>
      <w:r>
        <w:separator/>
      </w:r>
    </w:p>
  </w:endnote>
  <w:endnote w:type="continuationSeparator" w:id="0">
    <w:p w14:paraId="07686E9D" w14:textId="77777777" w:rsidR="00DF1A11" w:rsidRDefault="00DF1A11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F6DCA5D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05A2DE11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253B1AD0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1B1F" w14:textId="77777777" w:rsidR="00DF1A11" w:rsidRDefault="00DF1A11" w:rsidP="00BD3F84">
      <w:pPr>
        <w:spacing w:after="0" w:line="240" w:lineRule="auto"/>
      </w:pPr>
      <w:r>
        <w:separator/>
      </w:r>
    </w:p>
  </w:footnote>
  <w:footnote w:type="continuationSeparator" w:id="0">
    <w:p w14:paraId="18FD7E10" w14:textId="77777777" w:rsidR="00DF1A11" w:rsidRDefault="00DF1A11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56F97106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69DAE9A5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3C401A10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0234BEE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3C8CEE7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05A48AA6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1467B6C2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6DFF84F1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0E424F7D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20F01B2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ÖĞRENCİ KULÜPLERİ GİDEN EVRAK KAYIT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64E1EC7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KYS-FR/DB‐SKS/15</w:t>
          </w:r>
        </w:p>
      </w:tc>
    </w:tr>
    <w:tr w:rsidRPr="00C311D6" w:rsidR="004A22C2" w:rsidTr="002675ED" w14:paraId="1501ED2B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E9C0AC8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35696F6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BEA4264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302EC30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5F44166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67D911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A32F6B2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2A54B513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CFC1459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DA54E0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9AF6F7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0EB36941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006B425C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426820">
    <w:abstractNumId w:val="3"/>
  </w:num>
  <w:num w:numId="2" w16cid:durableId="1992366211">
    <w:abstractNumId w:val="1"/>
  </w:num>
  <w:num w:numId="3" w16cid:durableId="794518509">
    <w:abstractNumId w:val="2"/>
  </w:num>
  <w:num w:numId="4" w16cid:durableId="1626153849">
    <w:abstractNumId w:val="4"/>
  </w:num>
  <w:num w:numId="5" w16cid:durableId="128319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3F"/>
    <w:rsid w:val="00021074"/>
    <w:rsid w:val="00043054"/>
    <w:rsid w:val="000A5923"/>
    <w:rsid w:val="000E3949"/>
    <w:rsid w:val="000F019B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C1A5E"/>
    <w:rsid w:val="001D7B32"/>
    <w:rsid w:val="001E288E"/>
    <w:rsid w:val="002523E2"/>
    <w:rsid w:val="00260E52"/>
    <w:rsid w:val="002661B5"/>
    <w:rsid w:val="002675ED"/>
    <w:rsid w:val="00286AFB"/>
    <w:rsid w:val="002A563C"/>
    <w:rsid w:val="003355E8"/>
    <w:rsid w:val="00353C1C"/>
    <w:rsid w:val="003B5A8A"/>
    <w:rsid w:val="003C60B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B4A28"/>
    <w:rsid w:val="006D4538"/>
    <w:rsid w:val="006F3B86"/>
    <w:rsid w:val="007401AE"/>
    <w:rsid w:val="007830B0"/>
    <w:rsid w:val="00792F4E"/>
    <w:rsid w:val="007D37B3"/>
    <w:rsid w:val="00804E3F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87347"/>
    <w:rsid w:val="00C90B6E"/>
    <w:rsid w:val="00CB1060"/>
    <w:rsid w:val="00CD3807"/>
    <w:rsid w:val="00CE570F"/>
    <w:rsid w:val="00D13975"/>
    <w:rsid w:val="00D8743E"/>
    <w:rsid w:val="00DD5402"/>
    <w:rsid w:val="00DF1A11"/>
    <w:rsid w:val="00E02603"/>
    <w:rsid w:val="00E517CF"/>
    <w:rsid w:val="00E57B14"/>
    <w:rsid w:val="00E66350"/>
    <w:rsid w:val="00EB48E9"/>
    <w:rsid w:val="00EB49F7"/>
    <w:rsid w:val="00F0546F"/>
    <w:rsid w:val="00F175DB"/>
    <w:rsid w:val="00F36898"/>
    <w:rsid w:val="00F45C55"/>
    <w:rsid w:val="00F82A49"/>
    <w:rsid w:val="00F87456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1AE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6B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B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6B4A28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6B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KonuBal">
    <w:name w:val="Title"/>
    <w:basedOn w:val="Normal"/>
    <w:link w:val="KonuBalChar"/>
    <w:uiPriority w:val="1"/>
    <w:qFormat/>
    <w:rsid w:val="006B4A28"/>
    <w:pPr>
      <w:widowControl w:val="0"/>
      <w:autoSpaceDE w:val="0"/>
      <w:autoSpaceDN w:val="0"/>
      <w:spacing w:before="191" w:after="0" w:line="240" w:lineRule="auto"/>
      <w:ind w:right="185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1"/>
    <w:rsid w:val="006B4A2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9cd6807c3c2b469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GİDEN EVRAK KAYIT FORMU 2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2</cp:revision>
  <dcterms:created xsi:type="dcterms:W3CDTF">2026-07-13T10:29:00Z</dcterms:created>
  <dcterms:modified xsi:type="dcterms:W3CDTF">2026-07-13T10:31:00Z</dcterms:modified>
</cp:coreProperties>
</file>